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7F3" w:rsidRPr="00F16991" w:rsidRDefault="005A09E8" w:rsidP="005A09E8">
      <w:pPr>
        <w:shd w:val="clear" w:color="auto" w:fill="00CCFF"/>
        <w:jc w:val="center"/>
        <w:rPr>
          <w:rFonts w:ascii="Britannic Bold" w:hAnsi="Britannic Bold" w:cs="Times New Roman"/>
          <w:b/>
          <w:sz w:val="36"/>
          <w:szCs w:val="36"/>
          <w:lang w:val="pt-BR"/>
        </w:rPr>
      </w:pPr>
      <w:r w:rsidRPr="00F16991">
        <w:rPr>
          <w:rFonts w:ascii="Britannic Bold" w:hAnsi="Britannic Bold" w:cs="Times New Roman"/>
          <w:b/>
          <w:sz w:val="36"/>
          <w:szCs w:val="36"/>
          <w:lang w:val="pt-BR"/>
        </w:rPr>
        <w:t>ANTONIA DALCIANE NEVES DA CRUZ</w:t>
      </w:r>
    </w:p>
    <w:p w:rsidR="0065466B" w:rsidRDefault="0065466B" w:rsidP="0065466B">
      <w:pPr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:rsidR="00D22A73" w:rsidRPr="00AC60FC" w:rsidRDefault="00F07003" w:rsidP="00F07003">
      <w:pPr>
        <w:pStyle w:val="PargrafodaLista"/>
        <w:ind w:left="644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     </w:t>
      </w:r>
      <w:proofErr w:type="spellStart"/>
      <w:r w:rsidR="00210994" w:rsidRPr="00AC60FC">
        <w:rPr>
          <w:rFonts w:ascii="Times New Roman" w:hAnsi="Times New Roman" w:cs="Times New Roman"/>
          <w:color w:val="000000"/>
          <w:sz w:val="28"/>
          <w:szCs w:val="28"/>
          <w:lang w:val="pt-BR"/>
        </w:rPr>
        <w:t>End</w:t>
      </w:r>
      <w:proofErr w:type="spellEnd"/>
      <w:r w:rsidR="00210994" w:rsidRPr="00AC60FC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: </w:t>
      </w:r>
      <w:r w:rsidR="00AC60FC" w:rsidRPr="00AC60FC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Conj. </w:t>
      </w:r>
      <w:r w:rsidR="00D22A73" w:rsidRPr="00AC60FC">
        <w:rPr>
          <w:rFonts w:ascii="Times New Roman" w:hAnsi="Times New Roman" w:cs="Times New Roman"/>
          <w:color w:val="000000"/>
          <w:sz w:val="28"/>
          <w:szCs w:val="28"/>
          <w:lang w:val="pt-BR"/>
        </w:rPr>
        <w:t>Eduar</w:t>
      </w:r>
      <w:r w:rsidR="00AC60FC" w:rsidRPr="00AC60FC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do Angelim / Rua João </w:t>
      </w:r>
      <w:proofErr w:type="spellStart"/>
      <w:r w:rsidR="00210994" w:rsidRPr="00AC60FC">
        <w:rPr>
          <w:rFonts w:ascii="Times New Roman" w:hAnsi="Times New Roman" w:cs="Times New Roman"/>
          <w:color w:val="000000"/>
          <w:sz w:val="28"/>
          <w:szCs w:val="28"/>
          <w:lang w:val="pt-BR"/>
        </w:rPr>
        <w:t>canuto</w:t>
      </w:r>
      <w:proofErr w:type="spellEnd"/>
      <w:r w:rsidR="0093338A" w:rsidRPr="0093338A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</w:t>
      </w:r>
      <w:r w:rsidR="0093338A">
        <w:rPr>
          <w:rFonts w:ascii="Times New Roman" w:hAnsi="Times New Roman" w:cs="Times New Roman"/>
          <w:color w:val="000000"/>
          <w:sz w:val="28"/>
          <w:szCs w:val="28"/>
          <w:lang w:val="pt-BR"/>
        </w:rPr>
        <w:t>Nº 18</w:t>
      </w:r>
    </w:p>
    <w:p w:rsidR="0065466B" w:rsidRPr="00636F30" w:rsidRDefault="00F07003" w:rsidP="00F07003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                         </w:t>
      </w:r>
      <w:r w:rsidR="0093338A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   </w:t>
      </w:r>
      <w:r w:rsidR="0065466B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Bairro: Parque </w:t>
      </w:r>
      <w:proofErr w:type="spellStart"/>
      <w:r w:rsidR="0065466B">
        <w:rPr>
          <w:rFonts w:ascii="Times New Roman" w:hAnsi="Times New Roman" w:cs="Times New Roman"/>
          <w:color w:val="000000"/>
          <w:sz w:val="28"/>
          <w:szCs w:val="28"/>
          <w:lang w:val="pt-BR"/>
        </w:rPr>
        <w:t>Guajará</w:t>
      </w:r>
      <w:proofErr w:type="spellEnd"/>
      <w:r w:rsidR="0065466B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</w:t>
      </w:r>
    </w:p>
    <w:p w:rsidR="00023BDF" w:rsidRPr="0065466B" w:rsidRDefault="00F07003" w:rsidP="00F07003">
      <w:pPr>
        <w:ind w:left="709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                          </w:t>
      </w:r>
      <w:r w:rsidR="0093338A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</w:t>
      </w:r>
      <w:r w:rsidR="00D22A73" w:rsidRPr="0065466B">
        <w:rPr>
          <w:rFonts w:ascii="Times New Roman" w:hAnsi="Times New Roman" w:cs="Times New Roman"/>
          <w:color w:val="000000"/>
          <w:sz w:val="28"/>
          <w:szCs w:val="28"/>
          <w:lang w:val="pt-BR"/>
        </w:rPr>
        <w:t>Cidade: Belém/PA</w:t>
      </w:r>
    </w:p>
    <w:p w:rsidR="00023BDF" w:rsidRDefault="00F07003" w:rsidP="00F07003">
      <w:pPr>
        <w:ind w:left="709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               </w:t>
      </w:r>
      <w:r w:rsidR="00023BDF" w:rsidRPr="0065466B">
        <w:rPr>
          <w:rFonts w:ascii="Times New Roman" w:hAnsi="Times New Roman" w:cs="Times New Roman"/>
          <w:color w:val="000000"/>
          <w:sz w:val="28"/>
          <w:szCs w:val="28"/>
          <w:lang w:val="pt-BR"/>
        </w:rPr>
        <w:t>Fone:</w:t>
      </w:r>
      <w:r w:rsidR="00D22A73" w:rsidRPr="0065466B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(</w:t>
      </w:r>
      <w:r w:rsidR="00023BDF" w:rsidRPr="0065466B">
        <w:rPr>
          <w:rFonts w:ascii="Times New Roman" w:hAnsi="Times New Roman" w:cs="Times New Roman"/>
          <w:color w:val="000000"/>
          <w:sz w:val="28"/>
          <w:szCs w:val="28"/>
          <w:lang w:val="pt-BR"/>
        </w:rPr>
        <w:t>91</w:t>
      </w:r>
      <w:r w:rsidR="00D22A73" w:rsidRPr="0065466B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) </w:t>
      </w:r>
      <w:r w:rsidR="00946AC2">
        <w:rPr>
          <w:rFonts w:ascii="Times New Roman" w:hAnsi="Times New Roman" w:cs="Times New Roman"/>
          <w:color w:val="000000"/>
          <w:sz w:val="28"/>
          <w:szCs w:val="28"/>
          <w:lang w:val="pt-BR"/>
        </w:rPr>
        <w:t>981132087</w:t>
      </w:r>
      <w:r w:rsidR="00CC5879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/ 982958367</w:t>
      </w:r>
    </w:p>
    <w:p w:rsidR="0065466B" w:rsidRPr="0065466B" w:rsidRDefault="00F07003" w:rsidP="00F07003">
      <w:pPr>
        <w:ind w:left="709" w:right="567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                     </w:t>
      </w:r>
      <w:r w:rsidR="0093338A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Email: cianencruz@gmail.com</w:t>
      </w:r>
    </w:p>
    <w:p w:rsidR="0065466B" w:rsidRDefault="00F07003" w:rsidP="00F07003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                         </w:t>
      </w:r>
      <w:r w:rsidR="00976DCE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        Idade: 28 anos</w:t>
      </w:r>
    </w:p>
    <w:p w:rsidR="0065466B" w:rsidRDefault="00F07003" w:rsidP="00F07003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                                    </w:t>
      </w:r>
      <w:r w:rsidR="005A09E8">
        <w:rPr>
          <w:rFonts w:ascii="Times New Roman" w:hAnsi="Times New Roman" w:cs="Times New Roman"/>
          <w:color w:val="000000"/>
          <w:sz w:val="28"/>
          <w:szCs w:val="28"/>
          <w:lang w:val="pt-BR"/>
        </w:rPr>
        <w:t>Estado civil: Solteira</w:t>
      </w:r>
    </w:p>
    <w:p w:rsidR="00F9304F" w:rsidRPr="0065466B" w:rsidRDefault="00F9304F" w:rsidP="00F07003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</w:p>
    <w:p w:rsidR="00375BED" w:rsidRPr="00976DCE" w:rsidRDefault="00023BDF" w:rsidP="00F07003">
      <w:pPr>
        <w:pStyle w:val="PargrafodaLista1"/>
        <w:numPr>
          <w:ilvl w:val="0"/>
          <w:numId w:val="1"/>
        </w:numPr>
        <w:jc w:val="both"/>
        <w:rPr>
          <w:rFonts w:ascii="Britannic Bold" w:hAnsi="Britannic Bold" w:cs="Times New Roman"/>
          <w:color w:val="000000"/>
          <w:sz w:val="36"/>
          <w:szCs w:val="36"/>
          <w:lang w:val="pt-BR"/>
        </w:rPr>
      </w:pPr>
      <w:r w:rsidRPr="00976DCE">
        <w:rPr>
          <w:rFonts w:ascii="Britannic Bold" w:hAnsi="Britannic Bold" w:cs="Times New Roman"/>
          <w:color w:val="000000"/>
          <w:sz w:val="36"/>
          <w:szCs w:val="36"/>
          <w:u w:val="thick"/>
          <w:lang w:val="pt-BR"/>
        </w:rPr>
        <w:t>Curso</w:t>
      </w:r>
      <w:r w:rsidR="00296F71" w:rsidRPr="00976DCE">
        <w:rPr>
          <w:rFonts w:ascii="Britannic Bold" w:hAnsi="Britannic Bold" w:cs="Times New Roman"/>
          <w:color w:val="000000"/>
          <w:sz w:val="36"/>
          <w:szCs w:val="36"/>
          <w:u w:val="thick"/>
          <w:lang w:val="pt-BR"/>
        </w:rPr>
        <w:t>s:</w:t>
      </w:r>
    </w:p>
    <w:p w:rsidR="00F07003" w:rsidRDefault="006B14DC" w:rsidP="00F07003">
      <w:pPr>
        <w:pStyle w:val="PargrafodaLista1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>Informática</w:t>
      </w:r>
      <w:r w:rsidR="00375BED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básica</w:t>
      </w:r>
    </w:p>
    <w:p w:rsidR="00AC60FC" w:rsidRDefault="00AC60FC" w:rsidP="00F07003">
      <w:pPr>
        <w:pStyle w:val="PargrafodaLista1"/>
        <w:ind w:left="644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</w:p>
    <w:p w:rsidR="007E19D7" w:rsidRPr="00F9304F" w:rsidRDefault="007E19D7" w:rsidP="00F07003">
      <w:pPr>
        <w:spacing w:line="100" w:lineRule="atLeast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</w:p>
    <w:p w:rsidR="00023BDF" w:rsidRPr="00976DCE" w:rsidRDefault="00023BDF" w:rsidP="00F07003">
      <w:pPr>
        <w:pStyle w:val="PargrafodaLista1"/>
        <w:numPr>
          <w:ilvl w:val="0"/>
          <w:numId w:val="1"/>
        </w:numPr>
        <w:jc w:val="both"/>
        <w:rPr>
          <w:rFonts w:ascii="Britannic Bold" w:hAnsi="Britannic Bold" w:cs="Times New Roman"/>
          <w:color w:val="000000"/>
          <w:sz w:val="36"/>
          <w:szCs w:val="36"/>
          <w:u w:val="thick"/>
        </w:rPr>
      </w:pPr>
      <w:proofErr w:type="spellStart"/>
      <w:r w:rsidRPr="00976DCE">
        <w:rPr>
          <w:rFonts w:ascii="Britannic Bold" w:hAnsi="Britannic Bold" w:cs="Times New Roman"/>
          <w:color w:val="000000"/>
          <w:sz w:val="36"/>
          <w:szCs w:val="36"/>
          <w:u w:val="thick"/>
        </w:rPr>
        <w:t>Escolaridade</w:t>
      </w:r>
      <w:proofErr w:type="spellEnd"/>
      <w:r w:rsidRPr="00976DCE">
        <w:rPr>
          <w:rFonts w:ascii="Britannic Bold" w:hAnsi="Britannic Bold" w:cs="Times New Roman"/>
          <w:color w:val="000000"/>
          <w:sz w:val="36"/>
          <w:szCs w:val="36"/>
          <w:u w:val="thick"/>
        </w:rPr>
        <w:t>:</w:t>
      </w:r>
    </w:p>
    <w:p w:rsidR="00023BDF" w:rsidRDefault="00F07003" w:rsidP="00F07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023BDF" w:rsidRPr="00344BB5">
        <w:rPr>
          <w:rFonts w:ascii="Times New Roman" w:hAnsi="Times New Roman" w:cs="Times New Roman"/>
          <w:color w:val="000000"/>
          <w:sz w:val="28"/>
          <w:szCs w:val="28"/>
        </w:rPr>
        <w:t xml:space="preserve">Ensino </w:t>
      </w:r>
      <w:r w:rsidR="009F57F3" w:rsidRPr="00344BB5">
        <w:rPr>
          <w:rFonts w:ascii="Times New Roman" w:hAnsi="Times New Roman" w:cs="Times New Roman"/>
          <w:color w:val="000000"/>
          <w:sz w:val="28"/>
          <w:szCs w:val="28"/>
        </w:rPr>
        <w:t xml:space="preserve">Médio </w:t>
      </w:r>
      <w:r w:rsidR="00F52605">
        <w:rPr>
          <w:rFonts w:ascii="Times New Roman" w:hAnsi="Times New Roman" w:cs="Times New Roman"/>
          <w:color w:val="000000"/>
          <w:sz w:val="28"/>
          <w:szCs w:val="28"/>
        </w:rPr>
        <w:t>COMPLETO</w:t>
      </w:r>
    </w:p>
    <w:p w:rsidR="00F07003" w:rsidRPr="00344BB5" w:rsidRDefault="00F07003" w:rsidP="00F07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E19D7" w:rsidRPr="00344BB5" w:rsidRDefault="007E19D7" w:rsidP="00F07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55637" w:rsidRPr="00976DCE" w:rsidRDefault="00023BDF" w:rsidP="00F07003">
      <w:pPr>
        <w:pStyle w:val="PargrafodaLista1"/>
        <w:numPr>
          <w:ilvl w:val="0"/>
          <w:numId w:val="1"/>
        </w:numPr>
        <w:spacing w:line="100" w:lineRule="atLeast"/>
        <w:jc w:val="both"/>
        <w:rPr>
          <w:rFonts w:ascii="Britannic Bold" w:hAnsi="Britannic Bold" w:cs="Times New Roman"/>
          <w:color w:val="000000"/>
          <w:sz w:val="28"/>
          <w:szCs w:val="28"/>
          <w:u w:val="thick"/>
        </w:rPr>
      </w:pPr>
      <w:proofErr w:type="spellStart"/>
      <w:r w:rsidRPr="00976DCE">
        <w:rPr>
          <w:rFonts w:ascii="Britannic Bold" w:hAnsi="Britannic Bold" w:cs="Times New Roman"/>
          <w:color w:val="000000"/>
          <w:sz w:val="36"/>
          <w:szCs w:val="36"/>
          <w:u w:val="thick"/>
        </w:rPr>
        <w:t>Experiência</w:t>
      </w:r>
      <w:proofErr w:type="spellEnd"/>
      <w:r w:rsidRPr="00976DCE">
        <w:rPr>
          <w:rFonts w:ascii="Britannic Bold" w:hAnsi="Britannic Bold" w:cs="Times New Roman"/>
          <w:color w:val="000000"/>
          <w:sz w:val="36"/>
          <w:szCs w:val="36"/>
          <w:u w:val="thick"/>
        </w:rPr>
        <w:t xml:space="preserve">  </w:t>
      </w:r>
      <w:proofErr w:type="spellStart"/>
      <w:r w:rsidRPr="00976DCE">
        <w:rPr>
          <w:rFonts w:ascii="Britannic Bold" w:hAnsi="Britannic Bold" w:cs="Times New Roman"/>
          <w:color w:val="000000"/>
          <w:sz w:val="36"/>
          <w:szCs w:val="36"/>
          <w:u w:val="thick"/>
        </w:rPr>
        <w:t>profissional</w:t>
      </w:r>
      <w:proofErr w:type="spellEnd"/>
      <w:r w:rsidRPr="00976DCE">
        <w:rPr>
          <w:rFonts w:ascii="Britannic Bold" w:hAnsi="Britannic Bold" w:cs="Times New Roman"/>
          <w:color w:val="000000"/>
          <w:sz w:val="28"/>
          <w:szCs w:val="28"/>
          <w:u w:val="thick"/>
        </w:rPr>
        <w:t>:</w:t>
      </w:r>
    </w:p>
    <w:p w:rsidR="002164A3" w:rsidRPr="002164A3" w:rsidRDefault="00F07003" w:rsidP="00F07003">
      <w:pPr>
        <w:pStyle w:val="PargrafodaLista1"/>
        <w:spacing w:line="100" w:lineRule="atLeast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proofErr w:type="spellStart"/>
      <w:r w:rsidR="00976DCE">
        <w:rPr>
          <w:rFonts w:ascii="Times New Roman" w:hAnsi="Times New Roman" w:cs="Times New Roman"/>
          <w:color w:val="000000"/>
          <w:sz w:val="28"/>
          <w:szCs w:val="28"/>
        </w:rPr>
        <w:t>Empresa</w:t>
      </w:r>
      <w:proofErr w:type="spellEnd"/>
      <w:r w:rsidR="00976DCE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 w:rsidR="00976DCE">
        <w:rPr>
          <w:rFonts w:ascii="Times New Roman" w:hAnsi="Times New Roman" w:cs="Times New Roman"/>
          <w:color w:val="000000"/>
          <w:sz w:val="28"/>
          <w:szCs w:val="28"/>
        </w:rPr>
        <w:t>otica</w:t>
      </w:r>
      <w:proofErr w:type="spellEnd"/>
      <w:r w:rsidR="00976DC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76DCE">
        <w:rPr>
          <w:rFonts w:ascii="Times New Roman" w:hAnsi="Times New Roman" w:cs="Times New Roman"/>
          <w:color w:val="000000"/>
          <w:sz w:val="28"/>
          <w:szCs w:val="28"/>
        </w:rPr>
        <w:t>Pró-visão</w:t>
      </w:r>
      <w:proofErr w:type="spellEnd"/>
    </w:p>
    <w:p w:rsidR="00CB2515" w:rsidRDefault="001351A9" w:rsidP="00F07003">
      <w:pPr>
        <w:spacing w:line="100" w:lineRule="atLeast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>Periodo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>: 01(ano)</w:t>
      </w:r>
    </w:p>
    <w:p w:rsidR="00D809A6" w:rsidRDefault="00D809A6" w:rsidP="00F07003">
      <w:pPr>
        <w:spacing w:line="100" w:lineRule="atLeast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>Funçao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>: vendedora</w:t>
      </w:r>
    </w:p>
    <w:p w:rsidR="007E19D7" w:rsidRDefault="007E19D7" w:rsidP="00F07003">
      <w:pPr>
        <w:spacing w:line="100" w:lineRule="atLeast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</w:p>
    <w:p w:rsidR="00F9304F" w:rsidRPr="00CB2515" w:rsidRDefault="00F9304F" w:rsidP="00F07003">
      <w:pPr>
        <w:spacing w:line="100" w:lineRule="atLeast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</w:p>
    <w:p w:rsidR="00CB2515" w:rsidRPr="00976DCE" w:rsidRDefault="00CB2515" w:rsidP="00F07003">
      <w:pPr>
        <w:pStyle w:val="PargrafodaLista"/>
        <w:numPr>
          <w:ilvl w:val="0"/>
          <w:numId w:val="7"/>
        </w:numPr>
        <w:jc w:val="both"/>
        <w:rPr>
          <w:rFonts w:ascii="Britannic Bold" w:hAnsi="Britannic Bold" w:cs="Times New Roman"/>
          <w:color w:val="000000"/>
          <w:sz w:val="36"/>
          <w:szCs w:val="36"/>
          <w:u w:val="single"/>
          <w:lang w:val="pt-BR"/>
        </w:rPr>
      </w:pPr>
      <w:r w:rsidRPr="00976DCE">
        <w:rPr>
          <w:rFonts w:ascii="Britannic Bold" w:hAnsi="Britannic Bold" w:cs="Times New Roman"/>
          <w:color w:val="000000"/>
          <w:sz w:val="36"/>
          <w:szCs w:val="36"/>
          <w:u w:val="single"/>
          <w:lang w:val="pt-BR"/>
        </w:rPr>
        <w:t>Perfil</w:t>
      </w:r>
    </w:p>
    <w:p w:rsidR="00CB2515" w:rsidRPr="00296F71" w:rsidRDefault="00CB2515" w:rsidP="00F07003">
      <w:pPr>
        <w:ind w:left="360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 w:rsidRPr="00CB2515">
        <w:rPr>
          <w:rFonts w:ascii="Times New Roman" w:hAnsi="Times New Roman" w:cs="Times New Roman"/>
          <w:color w:val="000000"/>
          <w:sz w:val="28"/>
          <w:szCs w:val="28"/>
          <w:lang w:val="pt-BR"/>
        </w:rPr>
        <w:t>Facilidade de comunicação</w:t>
      </w:r>
      <w:r w:rsidR="00296F71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: honestidade </w:t>
      </w:r>
      <w:r w:rsidRPr="00CB2515">
        <w:rPr>
          <w:rFonts w:ascii="Times New Roman" w:hAnsi="Times New Roman" w:cs="Times New Roman"/>
          <w:color w:val="000000"/>
          <w:sz w:val="28"/>
          <w:szCs w:val="28"/>
          <w:lang w:val="pt-BR"/>
        </w:rPr>
        <w:t>e responsabilidade</w:t>
      </w: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>:</w:t>
      </w:r>
    </w:p>
    <w:p w:rsidR="00CB2515" w:rsidRDefault="00F07003" w:rsidP="00F07003">
      <w:pPr>
        <w:spacing w:line="100" w:lineRule="atLeast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</w:t>
      </w:r>
      <w:r w:rsidR="00AC60FC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Controle </w:t>
      </w:r>
      <w:r w:rsidR="00CB2515" w:rsidRPr="000F584E">
        <w:rPr>
          <w:rFonts w:ascii="Times New Roman" w:hAnsi="Times New Roman" w:cs="Times New Roman"/>
          <w:color w:val="000000"/>
          <w:sz w:val="28"/>
          <w:szCs w:val="28"/>
          <w:lang w:val="pt-BR"/>
        </w:rPr>
        <w:t>emocional sempre</w:t>
      </w:r>
      <w:r w:rsidR="00CB2515">
        <w:rPr>
          <w:rFonts w:ascii="Times New Roman" w:hAnsi="Times New Roman" w:cs="Times New Roman"/>
          <w:color w:val="000000"/>
          <w:sz w:val="28"/>
          <w:szCs w:val="28"/>
          <w:lang w:val="pt-BR"/>
        </w:rPr>
        <w:t>:</w:t>
      </w:r>
      <w:r w:rsidR="003C7E60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</w:t>
      </w:r>
      <w:r w:rsidR="00CB2515" w:rsidRPr="000F584E">
        <w:rPr>
          <w:rFonts w:ascii="Times New Roman" w:hAnsi="Times New Roman" w:cs="Times New Roman"/>
          <w:color w:val="000000"/>
          <w:sz w:val="28"/>
          <w:szCs w:val="28"/>
          <w:lang w:val="pt-BR"/>
        </w:rPr>
        <w:t>sigilo total.</w:t>
      </w:r>
    </w:p>
    <w:p w:rsidR="00F07003" w:rsidRDefault="00F07003" w:rsidP="00F07003">
      <w:pPr>
        <w:spacing w:line="100" w:lineRule="atLeast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</w:p>
    <w:p w:rsidR="00AC60FC" w:rsidRDefault="00AC60FC" w:rsidP="00F07003">
      <w:pPr>
        <w:spacing w:line="100" w:lineRule="atLeast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</w:p>
    <w:p w:rsidR="00CB2515" w:rsidRPr="00296F71" w:rsidRDefault="00CB2515" w:rsidP="00F07003">
      <w:pPr>
        <w:spacing w:line="100" w:lineRule="atLeast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</w:p>
    <w:p w:rsidR="00D22A73" w:rsidRPr="00F16991" w:rsidRDefault="00023BDF" w:rsidP="00F07003">
      <w:pPr>
        <w:pStyle w:val="PargrafodaLista1"/>
        <w:numPr>
          <w:ilvl w:val="0"/>
          <w:numId w:val="1"/>
        </w:numPr>
        <w:spacing w:line="100" w:lineRule="atLeast"/>
        <w:jc w:val="both"/>
        <w:rPr>
          <w:rFonts w:ascii="Britannic Bold" w:hAnsi="Britannic Bold" w:cs="Times New Roman"/>
          <w:color w:val="000000"/>
          <w:sz w:val="36"/>
          <w:szCs w:val="36"/>
          <w:u w:val="thick"/>
        </w:rPr>
      </w:pPr>
      <w:proofErr w:type="spellStart"/>
      <w:r w:rsidRPr="00F16991">
        <w:rPr>
          <w:rFonts w:ascii="Britannic Bold" w:hAnsi="Britannic Bold" w:cs="Times New Roman"/>
          <w:color w:val="000000"/>
          <w:sz w:val="36"/>
          <w:szCs w:val="36"/>
          <w:u w:val="thick"/>
        </w:rPr>
        <w:t>Objetivo</w:t>
      </w:r>
      <w:proofErr w:type="spellEnd"/>
      <w:r w:rsidRPr="00F16991">
        <w:rPr>
          <w:rFonts w:ascii="Britannic Bold" w:hAnsi="Britannic Bold" w:cs="Times New Roman"/>
          <w:color w:val="000000"/>
          <w:sz w:val="36"/>
          <w:szCs w:val="36"/>
          <w:u w:val="thick"/>
        </w:rPr>
        <w:t>:</w:t>
      </w:r>
    </w:p>
    <w:p w:rsidR="00344BB5" w:rsidRDefault="00F52605" w:rsidP="00F07003">
      <w:pPr>
        <w:spacing w:line="100" w:lineRule="atLeast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rFonts w:ascii="Times New Roman" w:hAnsi="Times New Roman" w:cs="Times New Roman"/>
          <w:sz w:val="28"/>
          <w:szCs w:val="28"/>
          <w:lang w:val="pt-BR"/>
        </w:rPr>
        <w:t xml:space="preserve">É ingressar </w:t>
      </w:r>
      <w:r w:rsidR="00A14EA6">
        <w:rPr>
          <w:rFonts w:ascii="Times New Roman" w:hAnsi="Times New Roman" w:cs="Times New Roman"/>
          <w:sz w:val="28"/>
          <w:szCs w:val="28"/>
          <w:lang w:val="pt-BR"/>
        </w:rPr>
        <w:t>para</w:t>
      </w:r>
      <w:r w:rsidR="00344BB5" w:rsidRPr="00636F30">
        <w:rPr>
          <w:rFonts w:ascii="Times New Roman" w:hAnsi="Times New Roman" w:cs="Times New Roman"/>
          <w:sz w:val="28"/>
          <w:szCs w:val="28"/>
          <w:lang w:val="pt-BR"/>
        </w:rPr>
        <w:t xml:space="preserve"> desenvolver, aprender, cooperar no ambiente de trabalho e </w:t>
      </w:r>
      <w:r w:rsidR="00F07003">
        <w:rPr>
          <w:rFonts w:ascii="Times New Roman" w:hAnsi="Times New Roman" w:cs="Times New Roman"/>
          <w:sz w:val="28"/>
          <w:szCs w:val="28"/>
          <w:lang w:val="pt-BR"/>
        </w:rPr>
        <w:t xml:space="preserve">        </w:t>
      </w:r>
      <w:r w:rsidR="00344BB5" w:rsidRPr="00636F30">
        <w:rPr>
          <w:rFonts w:ascii="Times New Roman" w:hAnsi="Times New Roman" w:cs="Times New Roman"/>
          <w:sz w:val="28"/>
          <w:szCs w:val="28"/>
          <w:lang w:val="pt-BR"/>
        </w:rPr>
        <w:t>fazer cursos de aperfeiçoamento, estar sempre habilitado a novas oportunidades</w:t>
      </w:r>
      <w:proofErr w:type="gramStart"/>
      <w:r w:rsidR="00344BB5" w:rsidRPr="00636F30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r w:rsidR="00F07003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proofErr w:type="gramEnd"/>
      <w:r w:rsidR="00344BB5" w:rsidRPr="00636F30">
        <w:rPr>
          <w:rFonts w:ascii="Times New Roman" w:hAnsi="Times New Roman" w:cs="Times New Roman"/>
          <w:sz w:val="28"/>
          <w:szCs w:val="28"/>
          <w:lang w:val="pt-BR"/>
        </w:rPr>
        <w:t>na empresa.</w:t>
      </w:r>
    </w:p>
    <w:p w:rsidR="00F07003" w:rsidRDefault="00F07003" w:rsidP="00F07003">
      <w:pPr>
        <w:spacing w:line="100" w:lineRule="atLeast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:rsidR="00F07003" w:rsidRDefault="00F07003" w:rsidP="00F07003">
      <w:pPr>
        <w:spacing w:line="100" w:lineRule="atLeast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:rsidR="00F07003" w:rsidRDefault="00F07003" w:rsidP="00F07003">
      <w:pPr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rFonts w:ascii="Times New Roman" w:hAnsi="Times New Roman" w:cs="Times New Roman"/>
          <w:sz w:val="28"/>
          <w:szCs w:val="28"/>
          <w:lang w:val="pt-BR"/>
        </w:rPr>
        <w:t xml:space="preserve">                                                           </w:t>
      </w:r>
      <w:r w:rsidR="003C7E60">
        <w:rPr>
          <w:rFonts w:ascii="Times New Roman" w:hAnsi="Times New Roman" w:cs="Times New Roman"/>
          <w:sz w:val="28"/>
          <w:szCs w:val="28"/>
          <w:lang w:val="pt-BR"/>
        </w:rPr>
        <w:t>Belém/PA,</w:t>
      </w:r>
      <w:r w:rsidR="00284760">
        <w:rPr>
          <w:rFonts w:ascii="Times New Roman" w:hAnsi="Times New Roman" w:cs="Times New Roman"/>
          <w:sz w:val="28"/>
          <w:szCs w:val="28"/>
          <w:lang w:val="pt-BR"/>
        </w:rPr>
        <w:t>___</w:t>
      </w:r>
      <w:r w:rsidR="003C7E60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r w:rsidR="00284760">
        <w:rPr>
          <w:rFonts w:ascii="Times New Roman" w:hAnsi="Times New Roman" w:cs="Times New Roman"/>
          <w:sz w:val="28"/>
          <w:szCs w:val="28"/>
          <w:lang w:val="pt-BR"/>
        </w:rPr>
        <w:t>de________ ___</w:t>
      </w:r>
      <w:r w:rsidR="005A09E8">
        <w:rPr>
          <w:rFonts w:ascii="Times New Roman" w:hAnsi="Times New Roman" w:cs="Times New Roman"/>
          <w:sz w:val="28"/>
          <w:szCs w:val="28"/>
          <w:lang w:val="pt-BR"/>
        </w:rPr>
        <w:t xml:space="preserve">de </w:t>
      </w:r>
      <w:r w:rsidR="00284760">
        <w:rPr>
          <w:rFonts w:ascii="Times New Roman" w:hAnsi="Times New Roman" w:cs="Times New Roman"/>
          <w:sz w:val="28"/>
          <w:szCs w:val="28"/>
          <w:lang w:val="pt-BR"/>
        </w:rPr>
        <w:t>20</w:t>
      </w:r>
      <w:proofErr w:type="gramStart"/>
      <w:r>
        <w:rPr>
          <w:rFonts w:ascii="Times New Roman" w:hAnsi="Times New Roman" w:cs="Times New Roman"/>
          <w:sz w:val="28"/>
          <w:szCs w:val="28"/>
          <w:lang w:val="pt-BR"/>
        </w:rPr>
        <w:t>__</w:t>
      </w:r>
      <w:proofErr w:type="gramEnd"/>
    </w:p>
    <w:p w:rsidR="00F16991" w:rsidRDefault="00F16991" w:rsidP="00F16991">
      <w:pPr>
        <w:pStyle w:val="PargrafodaLista1"/>
        <w:spacing w:line="100" w:lineRule="atLeast"/>
        <w:ind w:left="0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:rsidR="00F16991" w:rsidRDefault="00F16991" w:rsidP="00F16991">
      <w:pPr>
        <w:pStyle w:val="PargrafodaLista1"/>
        <w:spacing w:line="100" w:lineRule="atLeast"/>
        <w:ind w:left="0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:rsidR="00F16991" w:rsidRDefault="00F16991" w:rsidP="00F16991">
      <w:pPr>
        <w:pStyle w:val="PargrafodaLista1"/>
        <w:spacing w:line="100" w:lineRule="atLeast"/>
        <w:ind w:left="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rFonts w:ascii="Times New Roman" w:hAnsi="Times New Roman" w:cs="Times New Roman"/>
          <w:sz w:val="28"/>
          <w:szCs w:val="28"/>
          <w:lang w:val="pt-BR"/>
        </w:rPr>
        <w:t xml:space="preserve">                                                                                                                        </w:t>
      </w:r>
    </w:p>
    <w:p w:rsidR="00F16991" w:rsidRDefault="00F16991" w:rsidP="00F16991">
      <w:pPr>
        <w:pStyle w:val="PargrafodaLista1"/>
        <w:spacing w:line="100" w:lineRule="atLeast"/>
        <w:ind w:left="0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:rsidR="00D22A73" w:rsidRDefault="00F16991" w:rsidP="00F16991">
      <w:pPr>
        <w:pStyle w:val="PargrafodaLista1"/>
        <w:spacing w:line="100" w:lineRule="atLeast"/>
        <w:ind w:left="0"/>
        <w:jc w:val="both"/>
        <w:rPr>
          <w:rFonts w:ascii="Britannic Bold" w:hAnsi="Britannic Bold" w:cs="Times New Roman"/>
          <w:color w:val="000000"/>
          <w:sz w:val="36"/>
          <w:szCs w:val="36"/>
          <w:lang w:val="pt-BR"/>
        </w:rPr>
      </w:pPr>
      <w:r>
        <w:rPr>
          <w:rFonts w:ascii="Times New Roman" w:hAnsi="Times New Roman" w:cs="Times New Roman"/>
          <w:sz w:val="28"/>
          <w:szCs w:val="28"/>
          <w:lang w:val="pt-BR"/>
        </w:rPr>
        <w:t xml:space="preserve">           </w:t>
      </w:r>
      <w:r w:rsidR="006B14DC">
        <w:rPr>
          <w:rFonts w:ascii="Times New Roman" w:hAnsi="Times New Roman" w:cs="Times New Roman"/>
          <w:sz w:val="28"/>
          <w:szCs w:val="28"/>
          <w:lang w:val="pt-BR"/>
        </w:rPr>
        <w:t xml:space="preserve">      ____</w:t>
      </w:r>
      <w:r>
        <w:rPr>
          <w:rFonts w:ascii="Times New Roman" w:hAnsi="Times New Roman" w:cs="Times New Roman"/>
          <w:sz w:val="28"/>
          <w:szCs w:val="28"/>
          <w:lang w:val="pt-BR"/>
        </w:rPr>
        <w:t>_____________________________________</w:t>
      </w:r>
      <w:r w:rsidR="006B14DC">
        <w:rPr>
          <w:rFonts w:ascii="Times New Roman" w:hAnsi="Times New Roman" w:cs="Times New Roman"/>
          <w:sz w:val="28"/>
          <w:szCs w:val="28"/>
          <w:lang w:val="pt-BR"/>
        </w:rPr>
        <w:t>_</w:t>
      </w:r>
      <w:r>
        <w:rPr>
          <w:rFonts w:ascii="Times New Roman" w:hAnsi="Times New Roman" w:cs="Times New Roman"/>
          <w:sz w:val="28"/>
          <w:szCs w:val="28"/>
          <w:lang w:val="pt-BR"/>
        </w:rPr>
        <w:t xml:space="preserve">                                                                 </w:t>
      </w:r>
    </w:p>
    <w:p w:rsidR="00F16991" w:rsidRPr="006B14DC" w:rsidRDefault="00F16991" w:rsidP="00F16991">
      <w:pPr>
        <w:pStyle w:val="PargrafodaLista1"/>
        <w:spacing w:line="100" w:lineRule="atLeast"/>
        <w:ind w:left="0"/>
        <w:jc w:val="both"/>
        <w:rPr>
          <w:rFonts w:ascii="Britannic Bold" w:hAnsi="Britannic Bold" w:cs="Times New Roman"/>
          <w:b/>
          <w:color w:val="000000"/>
          <w:sz w:val="36"/>
          <w:szCs w:val="36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             </w:t>
      </w:r>
      <w:r w:rsidR="006B14DC">
        <w:rPr>
          <w:rFonts w:ascii="Britannic Bold" w:hAnsi="Britannic Bold" w:cs="Times New Roman"/>
          <w:b/>
          <w:color w:val="000000"/>
          <w:sz w:val="36"/>
          <w:szCs w:val="36"/>
          <w:lang w:val="pt-BR"/>
        </w:rPr>
        <w:t>ANTONIA DALCIANE NEVES DA CRUZ</w:t>
      </w:r>
    </w:p>
    <w:sectPr w:rsidR="00F16991" w:rsidRPr="006B14DC" w:rsidSect="0065466B">
      <w:pgSz w:w="11906" w:h="16838"/>
      <w:pgMar w:top="568" w:right="1133" w:bottom="284" w:left="1701" w:header="720" w:footer="720" w:gutter="0"/>
      <w:cols w:space="720"/>
      <w:docGrid w:linePitch="36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MS PMincho"/>
    <w:charset w:val="80"/>
    <w:family w:val="roman"/>
    <w:pitch w:val="variable"/>
    <w:sig w:usb0="00000000" w:usb1="00000000" w:usb2="00000000" w:usb3="00000000" w:csb0="00000000" w:csb1="00000000"/>
  </w:font>
  <w:font w:name="Nimbus Sans L">
    <w:altName w:val="MS Mincho"/>
    <w:charset w:val="8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80"/>
    <w:family w:val="swiss"/>
    <w:pitch w:val="variable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Num1"/>
    <w:lvl w:ilvl="0">
      <w:start w:val="1"/>
      <w:numFmt w:val="bullet"/>
      <w:lvlText w:val=""/>
      <w:lvlJc w:val="left"/>
      <w:pPr>
        <w:tabs>
          <w:tab w:val="num" w:pos="-76"/>
        </w:tabs>
        <w:ind w:left="64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-142"/>
        </w:tabs>
        <w:ind w:left="129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-142"/>
        </w:tabs>
        <w:ind w:left="201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-142"/>
        </w:tabs>
        <w:ind w:left="273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-142"/>
        </w:tabs>
        <w:ind w:left="345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-142"/>
        </w:tabs>
        <w:ind w:left="417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-142"/>
        </w:tabs>
        <w:ind w:left="489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-142"/>
        </w:tabs>
        <w:ind w:left="561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-142"/>
        </w:tabs>
        <w:ind w:left="6338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4A02C75"/>
    <w:multiLevelType w:val="hybridMultilevel"/>
    <w:tmpl w:val="70B8AD46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5C85C76"/>
    <w:multiLevelType w:val="hybridMultilevel"/>
    <w:tmpl w:val="C8829886"/>
    <w:lvl w:ilvl="0" w:tplc="0416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1B914175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27CC6448"/>
    <w:multiLevelType w:val="hybridMultilevel"/>
    <w:tmpl w:val="F198FC7E"/>
    <w:lvl w:ilvl="0" w:tplc="0416000B">
      <w:start w:val="1"/>
      <w:numFmt w:val="bullet"/>
      <w:lvlText w:val=""/>
      <w:lvlJc w:val="left"/>
      <w:pPr>
        <w:ind w:left="120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6">
    <w:nsid w:val="435E22E1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5DE67BB7"/>
    <w:multiLevelType w:val="hybridMultilevel"/>
    <w:tmpl w:val="7E4A63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FEB16DB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>
    <w:nsid w:val="66187FBE"/>
    <w:multiLevelType w:val="hybridMultilevel"/>
    <w:tmpl w:val="00180B5A"/>
    <w:lvl w:ilvl="0" w:tplc="0416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>
    <w:nsid w:val="75FB5F67"/>
    <w:multiLevelType w:val="hybridMultilevel"/>
    <w:tmpl w:val="7D7C8FE6"/>
    <w:lvl w:ilvl="0" w:tplc="0416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10"/>
  </w:num>
  <w:num w:numId="8">
    <w:abstractNumId w:val="7"/>
  </w:num>
  <w:num w:numId="9">
    <w:abstractNumId w:val="5"/>
  </w:num>
  <w:num w:numId="10">
    <w:abstractNumId w:val="3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attachedTemplate r:id="rId1"/>
  <w:stylePaneFormatFilter w:val="000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654F65"/>
    <w:rsid w:val="00023BDF"/>
    <w:rsid w:val="000605FA"/>
    <w:rsid w:val="000A55CE"/>
    <w:rsid w:val="001351A9"/>
    <w:rsid w:val="001824E2"/>
    <w:rsid w:val="001E0796"/>
    <w:rsid w:val="00210994"/>
    <w:rsid w:val="002164A3"/>
    <w:rsid w:val="00235BF4"/>
    <w:rsid w:val="00284760"/>
    <w:rsid w:val="0029218A"/>
    <w:rsid w:val="00296F71"/>
    <w:rsid w:val="002B2F64"/>
    <w:rsid w:val="003424AA"/>
    <w:rsid w:val="00344BB5"/>
    <w:rsid w:val="00375BED"/>
    <w:rsid w:val="003C7E60"/>
    <w:rsid w:val="00403438"/>
    <w:rsid w:val="00435DAD"/>
    <w:rsid w:val="004A4461"/>
    <w:rsid w:val="005401C9"/>
    <w:rsid w:val="00555637"/>
    <w:rsid w:val="005734A0"/>
    <w:rsid w:val="005A09E8"/>
    <w:rsid w:val="00636F30"/>
    <w:rsid w:val="0065466B"/>
    <w:rsid w:val="00654F65"/>
    <w:rsid w:val="006B14DC"/>
    <w:rsid w:val="007D34FF"/>
    <w:rsid w:val="007D3BF2"/>
    <w:rsid w:val="007E19D7"/>
    <w:rsid w:val="008B6596"/>
    <w:rsid w:val="008D3F0B"/>
    <w:rsid w:val="009110C9"/>
    <w:rsid w:val="00914FD6"/>
    <w:rsid w:val="0091682E"/>
    <w:rsid w:val="0093338A"/>
    <w:rsid w:val="00946AC2"/>
    <w:rsid w:val="00976DCE"/>
    <w:rsid w:val="009F57F3"/>
    <w:rsid w:val="00A05C89"/>
    <w:rsid w:val="00A14EA6"/>
    <w:rsid w:val="00A96FE2"/>
    <w:rsid w:val="00AC60FC"/>
    <w:rsid w:val="00B3614B"/>
    <w:rsid w:val="00CB2515"/>
    <w:rsid w:val="00CC5879"/>
    <w:rsid w:val="00CE415F"/>
    <w:rsid w:val="00CE6E97"/>
    <w:rsid w:val="00D22A73"/>
    <w:rsid w:val="00D809A6"/>
    <w:rsid w:val="00DB196D"/>
    <w:rsid w:val="00DC51DB"/>
    <w:rsid w:val="00E049D6"/>
    <w:rsid w:val="00E63594"/>
    <w:rsid w:val="00EB62D0"/>
    <w:rsid w:val="00F07003"/>
    <w:rsid w:val="00F16991"/>
    <w:rsid w:val="00F52605"/>
    <w:rsid w:val="00F9304F"/>
    <w:rsid w:val="00FB1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D3BF2"/>
    <w:pPr>
      <w:suppressAutoHyphens/>
    </w:pPr>
    <w:rPr>
      <w:rFonts w:ascii="Liberation Serif" w:eastAsia="Nimbus Sans L" w:hAnsi="Liberation Serif" w:cs="Nimbus Sans L"/>
      <w:kern w:val="1"/>
      <w:sz w:val="24"/>
      <w:szCs w:val="24"/>
      <w:lang w:val="en-US" w:eastAsia="hi-I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rsid w:val="007D3BF2"/>
  </w:style>
  <w:style w:type="character" w:customStyle="1" w:styleId="TextodebaloChar">
    <w:name w:val="Texto de balão Char"/>
    <w:basedOn w:val="Fontepargpadro1"/>
    <w:rsid w:val="007D3BF2"/>
    <w:rPr>
      <w:rFonts w:ascii="Tahoma" w:hAnsi="Tahoma" w:cs="Tahoma"/>
      <w:sz w:val="16"/>
      <w:szCs w:val="16"/>
    </w:rPr>
  </w:style>
  <w:style w:type="character" w:customStyle="1" w:styleId="ListLabel1">
    <w:name w:val="ListLabel 1"/>
    <w:rsid w:val="007D3BF2"/>
    <w:rPr>
      <w:rFonts w:cs="Courier New"/>
    </w:rPr>
  </w:style>
  <w:style w:type="paragraph" w:customStyle="1" w:styleId="Heading">
    <w:name w:val="Heading"/>
    <w:basedOn w:val="Normal"/>
    <w:next w:val="Corpodetexto"/>
    <w:rsid w:val="007D3BF2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odetexto">
    <w:name w:val="Body Text"/>
    <w:basedOn w:val="Normal"/>
    <w:rsid w:val="007D3BF2"/>
    <w:pPr>
      <w:spacing w:after="120"/>
    </w:pPr>
  </w:style>
  <w:style w:type="paragraph" w:styleId="Lista">
    <w:name w:val="List"/>
    <w:basedOn w:val="Corpodetexto"/>
    <w:rsid w:val="007D3BF2"/>
  </w:style>
  <w:style w:type="paragraph" w:customStyle="1" w:styleId="Caption">
    <w:name w:val="Caption"/>
    <w:basedOn w:val="Normal"/>
    <w:rsid w:val="007D3BF2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7D3BF2"/>
    <w:pPr>
      <w:suppressLineNumbers/>
    </w:pPr>
  </w:style>
  <w:style w:type="paragraph" w:customStyle="1" w:styleId="PargrafodaLista1">
    <w:name w:val="Parágrafo da Lista1"/>
    <w:basedOn w:val="Normal"/>
    <w:rsid w:val="007D3BF2"/>
    <w:pPr>
      <w:ind w:left="720"/>
    </w:pPr>
  </w:style>
  <w:style w:type="paragraph" w:customStyle="1" w:styleId="Textodebalo1">
    <w:name w:val="Texto de balão1"/>
    <w:basedOn w:val="Normal"/>
    <w:rsid w:val="007D3BF2"/>
    <w:pPr>
      <w:spacing w:line="100" w:lineRule="atLeast"/>
    </w:pPr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qFormat/>
    <w:rsid w:val="009110C9"/>
    <w:rPr>
      <w:b/>
      <w:bCs/>
    </w:rPr>
  </w:style>
  <w:style w:type="paragraph" w:styleId="PargrafodaLista">
    <w:name w:val="List Paragraph"/>
    <w:basedOn w:val="Normal"/>
    <w:uiPriority w:val="34"/>
    <w:qFormat/>
    <w:rsid w:val="00CB2515"/>
    <w:pPr>
      <w:ind w:left="720"/>
      <w:contextualSpacing/>
    </w:pPr>
    <w:rPr>
      <w:rFonts w:cs="Mangal"/>
      <w:szCs w:val="21"/>
    </w:rPr>
  </w:style>
  <w:style w:type="paragraph" w:styleId="Textodebalo">
    <w:name w:val="Balloon Text"/>
    <w:basedOn w:val="Normal"/>
    <w:link w:val="TextodebaloChar1"/>
    <w:rsid w:val="00284760"/>
    <w:rPr>
      <w:rFonts w:ascii="Tahoma" w:hAnsi="Tahoma" w:cs="Mangal"/>
      <w:sz w:val="16"/>
      <w:szCs w:val="14"/>
    </w:rPr>
  </w:style>
  <w:style w:type="character" w:customStyle="1" w:styleId="TextodebaloChar1">
    <w:name w:val="Texto de balão Char1"/>
    <w:basedOn w:val="Fontepargpadro"/>
    <w:link w:val="Textodebalo"/>
    <w:rsid w:val="00284760"/>
    <w:rPr>
      <w:rFonts w:ascii="Tahoma" w:eastAsia="Nimbus Sans L" w:hAnsi="Tahoma" w:cs="Mangal"/>
      <w:kern w:val="1"/>
      <w:sz w:val="16"/>
      <w:szCs w:val="14"/>
      <w:lang w:val="en-US"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75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3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088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195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91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867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23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ENO\Documents\currilum%20vitae%20wan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06BEA8-1DC9-4F80-BE05-8B924E102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currilum vitae wan</Template>
  <TotalTime>9</TotalTime>
  <Pages>1</Pages>
  <Words>203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JECK</Company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BRENO</dc:creator>
  <cp:lastModifiedBy>Breno</cp:lastModifiedBy>
  <cp:revision>4</cp:revision>
  <cp:lastPrinted>2017-05-04T18:43:00Z</cp:lastPrinted>
  <dcterms:created xsi:type="dcterms:W3CDTF">2017-05-04T02:53:00Z</dcterms:created>
  <dcterms:modified xsi:type="dcterms:W3CDTF">2017-05-04T18:47:00Z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CG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