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2D7" w:rsidRDefault="000C42D7" w:rsidP="006D5D79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</w:rPr>
      </w:pPr>
    </w:p>
    <w:p w:rsidR="000C42D7" w:rsidRDefault="000C42D7" w:rsidP="006D5D79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</w:rPr>
      </w:pPr>
    </w:p>
    <w:p w:rsidR="006D5D79" w:rsidRDefault="006D5D79" w:rsidP="003279CD">
      <w:pPr>
        <w:autoSpaceDE w:val="0"/>
        <w:autoSpaceDN w:val="0"/>
        <w:adjustRightInd w:val="0"/>
        <w:spacing w:before="0" w:after="0" w:line="240" w:lineRule="auto"/>
        <w:ind w:left="-142" w:firstLine="142"/>
        <w:jc w:val="both"/>
        <w:rPr>
          <w:sz w:val="28"/>
          <w:szCs w:val="28"/>
        </w:rPr>
      </w:pPr>
      <w:r w:rsidRPr="006D5D79">
        <w:rPr>
          <w:rFonts w:ascii="Times New Roman" w:hAnsi="Times New Roman" w:cs="Times New Roman"/>
        </w:rPr>
        <w:t xml:space="preserve"> </w:t>
      </w:r>
      <w:r w:rsidRPr="006D5D79">
        <w:rPr>
          <w:rFonts w:ascii="Times New Roman" w:hAnsi="Times New Roman" w:cs="Times New Roman"/>
          <w:sz w:val="28"/>
          <w:szCs w:val="28"/>
        </w:rPr>
        <w:t>Rua Alfredo Calado</w:t>
      </w:r>
      <w:r>
        <w:rPr>
          <w:rFonts w:ascii="Times New Roman" w:hAnsi="Times New Roman" w:cs="Times New Roman"/>
          <w:sz w:val="28"/>
          <w:szCs w:val="28"/>
        </w:rPr>
        <w:t xml:space="preserve"> Nº</w:t>
      </w:r>
      <w:r w:rsidRPr="006D5D79">
        <w:rPr>
          <w:rFonts w:ascii="Times New Roman" w:hAnsi="Times New Roman" w:cs="Times New Roman"/>
          <w:sz w:val="28"/>
          <w:szCs w:val="28"/>
        </w:rPr>
        <w:t xml:space="preserve"> 259</w:t>
      </w:r>
      <w:r>
        <w:rPr>
          <w:sz w:val="28"/>
          <w:szCs w:val="28"/>
        </w:rPr>
        <w:t xml:space="preserve"> </w:t>
      </w:r>
    </w:p>
    <w:p w:rsidR="006D5D79" w:rsidRDefault="006D5D79" w:rsidP="003279CD">
      <w:pPr>
        <w:tabs>
          <w:tab w:val="left" w:pos="7155"/>
        </w:tabs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color w:val="595959"/>
          <w:kern w:val="0"/>
          <w:sz w:val="28"/>
          <w:szCs w:val="28"/>
        </w:rPr>
      </w:pPr>
      <w:r w:rsidRPr="003310BB">
        <w:rPr>
          <w:rFonts w:ascii="Times New Roman" w:hAnsi="Times New Roman" w:cs="Times New Roman"/>
          <w:color w:val="595959"/>
          <w:kern w:val="0"/>
          <w:sz w:val="28"/>
          <w:szCs w:val="28"/>
        </w:rPr>
        <w:t xml:space="preserve">Bairro </w:t>
      </w:r>
      <w:proofErr w:type="spellStart"/>
      <w:r>
        <w:rPr>
          <w:rFonts w:ascii="Times New Roman" w:hAnsi="Times New Roman" w:cs="Times New Roman"/>
          <w:color w:val="595959"/>
          <w:kern w:val="0"/>
          <w:sz w:val="28"/>
          <w:szCs w:val="28"/>
        </w:rPr>
        <w:t>Decouvile</w:t>
      </w:r>
      <w:proofErr w:type="spellEnd"/>
      <w:r w:rsidR="003310BB" w:rsidRPr="003310BB">
        <w:rPr>
          <w:rFonts w:ascii="Times New Roman" w:hAnsi="Times New Roman" w:cs="Times New Roman"/>
          <w:color w:val="595959"/>
          <w:kern w:val="0"/>
          <w:sz w:val="28"/>
          <w:szCs w:val="28"/>
        </w:rPr>
        <w:t xml:space="preserve"> - </w:t>
      </w:r>
      <w:r>
        <w:rPr>
          <w:rFonts w:ascii="Times New Roman" w:hAnsi="Times New Roman" w:cs="Times New Roman"/>
          <w:color w:val="595959"/>
          <w:kern w:val="0"/>
          <w:sz w:val="28"/>
          <w:szCs w:val="28"/>
        </w:rPr>
        <w:t>Marituba</w:t>
      </w:r>
      <w:r w:rsidR="003310BB" w:rsidRPr="003310BB">
        <w:rPr>
          <w:rFonts w:ascii="Times New Roman" w:hAnsi="Times New Roman" w:cs="Times New Roman"/>
          <w:color w:val="595959"/>
          <w:kern w:val="0"/>
          <w:sz w:val="28"/>
          <w:szCs w:val="28"/>
        </w:rPr>
        <w:t xml:space="preserve">, Pará. </w:t>
      </w:r>
      <w:r w:rsidR="00782510">
        <w:rPr>
          <w:rFonts w:ascii="Times New Roman" w:hAnsi="Times New Roman" w:cs="Times New Roman"/>
          <w:color w:val="595959"/>
          <w:kern w:val="0"/>
          <w:sz w:val="28"/>
          <w:szCs w:val="28"/>
        </w:rPr>
        <w:tab/>
      </w:r>
    </w:p>
    <w:p w:rsidR="000C42D7" w:rsidRDefault="00087E6A" w:rsidP="003279CD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color w:val="595959"/>
          <w:kern w:val="0"/>
          <w:sz w:val="28"/>
          <w:szCs w:val="28"/>
        </w:rPr>
      </w:pPr>
      <w:r>
        <w:rPr>
          <w:rFonts w:ascii="Times New Roman" w:hAnsi="Times New Roman" w:cs="Times New Roman"/>
          <w:color w:val="595959"/>
          <w:kern w:val="0"/>
          <w:sz w:val="28"/>
          <w:szCs w:val="28"/>
        </w:rPr>
        <w:t xml:space="preserve">Solteira; Idade 23 </w:t>
      </w:r>
      <w:r w:rsidR="00093A0A">
        <w:rPr>
          <w:rFonts w:ascii="Times New Roman" w:hAnsi="Times New Roman" w:cs="Times New Roman"/>
          <w:color w:val="595959"/>
          <w:kern w:val="0"/>
          <w:sz w:val="28"/>
          <w:szCs w:val="28"/>
        </w:rPr>
        <w:t>anos.</w:t>
      </w:r>
    </w:p>
    <w:p w:rsidR="003310BB" w:rsidRDefault="006D5D79" w:rsidP="003279CD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color w:val="595959"/>
          <w:kern w:val="0"/>
          <w:sz w:val="28"/>
          <w:szCs w:val="28"/>
        </w:rPr>
      </w:pPr>
      <w:r>
        <w:rPr>
          <w:rFonts w:ascii="Times New Roman" w:hAnsi="Times New Roman" w:cs="Times New Roman"/>
          <w:color w:val="595959"/>
          <w:kern w:val="0"/>
          <w:sz w:val="28"/>
          <w:szCs w:val="28"/>
        </w:rPr>
        <w:t xml:space="preserve">Contato: </w:t>
      </w:r>
      <w:r w:rsidR="003310BB" w:rsidRPr="003310BB">
        <w:rPr>
          <w:rFonts w:ascii="Times New Roman" w:hAnsi="Times New Roman" w:cs="Times New Roman"/>
          <w:color w:val="595959"/>
          <w:kern w:val="0"/>
          <w:sz w:val="28"/>
          <w:szCs w:val="28"/>
        </w:rPr>
        <w:t>(091)</w:t>
      </w:r>
      <w:r>
        <w:rPr>
          <w:rFonts w:ascii="Times New Roman" w:hAnsi="Times New Roman" w:cs="Times New Roman"/>
          <w:color w:val="595959"/>
          <w:kern w:val="0"/>
          <w:sz w:val="28"/>
          <w:szCs w:val="28"/>
        </w:rPr>
        <w:t xml:space="preserve"> </w:t>
      </w:r>
      <w:r w:rsidR="00093A0A">
        <w:rPr>
          <w:rFonts w:ascii="Times New Roman" w:hAnsi="Times New Roman" w:cs="Times New Roman"/>
          <w:color w:val="595959"/>
          <w:kern w:val="0"/>
          <w:sz w:val="28"/>
          <w:szCs w:val="28"/>
        </w:rPr>
        <w:t>998342876</w:t>
      </w:r>
      <w:r>
        <w:rPr>
          <w:rFonts w:ascii="Times New Roman" w:hAnsi="Times New Roman" w:cs="Times New Roman"/>
          <w:color w:val="595959"/>
          <w:kern w:val="0"/>
          <w:sz w:val="28"/>
          <w:szCs w:val="28"/>
        </w:rPr>
        <w:t>/</w:t>
      </w:r>
      <w:r w:rsidR="00E322D9">
        <w:rPr>
          <w:rFonts w:ascii="Times New Roman" w:hAnsi="Times New Roman" w:cs="Times New Roman"/>
          <w:color w:val="595959"/>
          <w:kern w:val="0"/>
          <w:sz w:val="28"/>
          <w:szCs w:val="28"/>
        </w:rPr>
        <w:t xml:space="preserve"> </w:t>
      </w:r>
      <w:r w:rsidR="00093A0A">
        <w:rPr>
          <w:rFonts w:ascii="Times New Roman" w:hAnsi="Times New Roman" w:cs="Times New Roman"/>
          <w:color w:val="595959"/>
          <w:kern w:val="0"/>
          <w:sz w:val="28"/>
          <w:szCs w:val="28"/>
        </w:rPr>
        <w:t>982027580</w:t>
      </w:r>
      <w:r w:rsidR="003310BB" w:rsidRPr="003310BB">
        <w:rPr>
          <w:rFonts w:ascii="Times New Roman" w:hAnsi="Times New Roman" w:cs="Times New Roman"/>
          <w:color w:val="595959"/>
          <w:kern w:val="0"/>
          <w:sz w:val="28"/>
          <w:szCs w:val="28"/>
        </w:rPr>
        <w:t xml:space="preserve"> </w:t>
      </w:r>
    </w:p>
    <w:p w:rsidR="00782510" w:rsidRDefault="00087E6A" w:rsidP="003279C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087E6A">
        <w:rPr>
          <w:rFonts w:ascii="Times New Roman" w:hAnsi="Times New Roman" w:cs="Times New Roman"/>
          <w:color w:val="595959"/>
          <w:sz w:val="28"/>
          <w:szCs w:val="28"/>
        </w:rPr>
        <w:t>E-mail:</w:t>
      </w:r>
      <w:r w:rsidRPr="00087E6A">
        <w:rPr>
          <w:rFonts w:ascii="Times New Roman" w:hAnsi="Times New Roman" w:cs="Times New Roman"/>
        </w:rPr>
        <w:t xml:space="preserve"> </w:t>
      </w:r>
      <w:hyperlink r:id="rId11" w:history="1">
        <w:r w:rsidR="00782510" w:rsidRPr="00EA6B8D">
          <w:rPr>
            <w:rStyle w:val="Hyperlink"/>
            <w:rFonts w:ascii="Times New Roman" w:hAnsi="Times New Roman" w:cs="Times New Roman"/>
            <w:sz w:val="28"/>
            <w:szCs w:val="28"/>
          </w:rPr>
          <w:t>biacordovil94@gmail.com</w:t>
        </w:r>
      </w:hyperlink>
    </w:p>
    <w:p w:rsidR="00782510" w:rsidRPr="00087E6A" w:rsidRDefault="00782510" w:rsidP="00087E6A">
      <w:pPr>
        <w:pStyle w:val="Default"/>
        <w:rPr>
          <w:rFonts w:ascii="Times New Roman" w:hAnsi="Times New Roman" w:cs="Times New Roman"/>
          <w:color w:val="595959"/>
          <w:sz w:val="28"/>
          <w:szCs w:val="28"/>
        </w:rPr>
      </w:pPr>
    </w:p>
    <w:p w:rsidR="002B0487" w:rsidRDefault="00BE759B" w:rsidP="003310BB">
      <w:pPr>
        <w:pStyle w:val="Nome"/>
        <w:ind w:left="0"/>
      </w:pPr>
      <w:sdt>
        <w:sdtPr>
          <w:alias w:val="Seu Nome"/>
          <w:tag w:val=""/>
          <w:id w:val="-574512284"/>
          <w:placeholder>
            <w:docPart w:val="FDB2E40753624703865FD53D58B0443E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r w:rsidR="002D7558">
            <w:t>BEATRIZ CORDOVIL CAVALCANTE</w:t>
          </w:r>
        </w:sdtContent>
      </w:sdt>
    </w:p>
    <w:tbl>
      <w:tblPr>
        <w:tblStyle w:val="Tabeladocurrculo"/>
        <w:tblW w:w="5000" w:type="pct"/>
        <w:tblLook w:val="04A0" w:firstRow="1" w:lastRow="0" w:firstColumn="1" w:lastColumn="0" w:noHBand="0" w:noVBand="1"/>
        <w:tblCaption w:val="Texto do currículo"/>
        <w:tblDescription w:val="Currículo"/>
      </w:tblPr>
      <w:tblGrid>
        <w:gridCol w:w="1907"/>
        <w:gridCol w:w="220"/>
        <w:gridCol w:w="7625"/>
      </w:tblGrid>
      <w:tr w:rsidR="002B0487" w:rsidRPr="003310BB" w:rsidTr="00D51A3B">
        <w:tc>
          <w:tcPr>
            <w:tcW w:w="1907" w:type="dxa"/>
          </w:tcPr>
          <w:p w:rsidR="002B0487" w:rsidRPr="003310BB" w:rsidRDefault="00372D95" w:rsidP="00FF003F">
            <w:pPr>
              <w:pStyle w:val="Ttulo1"/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0BB">
              <w:rPr>
                <w:rFonts w:ascii="Times New Roman" w:hAnsi="Times New Roman" w:cs="Times New Roman"/>
                <w:sz w:val="24"/>
                <w:szCs w:val="24"/>
                <w:lang w:bidi="pt-BR"/>
              </w:rPr>
              <w:t>Objetivo</w:t>
            </w:r>
          </w:p>
        </w:tc>
        <w:tc>
          <w:tcPr>
            <w:tcW w:w="220" w:type="dxa"/>
          </w:tcPr>
          <w:p w:rsidR="002B0487" w:rsidRPr="003310BB" w:rsidRDefault="002B0487" w:rsidP="00FF003F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5" w:type="dxa"/>
          </w:tcPr>
          <w:p w:rsidR="002B0487" w:rsidRPr="003310BB" w:rsidRDefault="00627E1E" w:rsidP="00087E6A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</w:pPr>
            <w:r w:rsidRPr="003310BB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Estou à procura de novos desafios profissionais buscando uma efetivação no mercado, visando o desenvolvimento de um trabalho e claro, gerenciando resultados. Conseguir concretizar a forma de possibilitar este crescimento qualitativo e quantitativo para a empresa. Pois, penso que minhas competências poderão constituir uma contribuição positiva para vossa entidade e sei que poderei encontrar nesta instituição oportunidades apreciáveis de desenvolvimento profissional e de expressão de minha criatividade e habilidades.</w:t>
            </w:r>
          </w:p>
        </w:tc>
      </w:tr>
      <w:tr w:rsidR="002B0487" w:rsidRPr="003310BB" w:rsidTr="00D51A3B">
        <w:tc>
          <w:tcPr>
            <w:tcW w:w="1907" w:type="dxa"/>
          </w:tcPr>
          <w:p w:rsidR="002B0487" w:rsidRPr="003310BB" w:rsidRDefault="00372D95" w:rsidP="00FF003F">
            <w:pPr>
              <w:pStyle w:val="Ttulo1"/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0BB">
              <w:rPr>
                <w:rFonts w:ascii="Times New Roman" w:hAnsi="Times New Roman" w:cs="Times New Roman"/>
                <w:sz w:val="24"/>
                <w:szCs w:val="24"/>
                <w:lang w:bidi="pt-BR"/>
              </w:rPr>
              <w:t>Habilidades</w:t>
            </w:r>
          </w:p>
        </w:tc>
        <w:tc>
          <w:tcPr>
            <w:tcW w:w="220" w:type="dxa"/>
          </w:tcPr>
          <w:p w:rsidR="002B0487" w:rsidRPr="003310BB" w:rsidRDefault="002B0487" w:rsidP="00FF003F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5" w:type="dxa"/>
          </w:tcPr>
          <w:p w:rsidR="002B0487" w:rsidRPr="003310BB" w:rsidRDefault="00627E1E" w:rsidP="00087E6A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</w:pPr>
            <w:r w:rsidRPr="003310BB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Minhas principais Habilidades são; Facilidade de se expressar, espírito de colaboração, </w:t>
            </w:r>
            <w:proofErr w:type="gramStart"/>
            <w:r w:rsidRPr="003310BB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trabalho</w:t>
            </w:r>
            <w:proofErr w:type="gramEnd"/>
            <w:r w:rsidRPr="003310BB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em equipe, liderança, capacidade de adaptação a diversos cen</w:t>
            </w:r>
            <w:r w:rsidR="005317C3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ários, simpatia, proatividade, </w:t>
            </w:r>
            <w:r w:rsidR="00087E6A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Efetividade, </w:t>
            </w:r>
            <w:r w:rsidR="005317C3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h</w:t>
            </w:r>
            <w:r w:rsidRPr="003310BB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onestidade dentre outras.</w:t>
            </w:r>
          </w:p>
        </w:tc>
      </w:tr>
      <w:tr w:rsidR="00A32AC1" w:rsidRPr="003310BB" w:rsidTr="00D51A3B">
        <w:tc>
          <w:tcPr>
            <w:tcW w:w="1907" w:type="dxa"/>
          </w:tcPr>
          <w:p w:rsidR="00A32AC1" w:rsidRPr="003310BB" w:rsidRDefault="00A32AC1" w:rsidP="00FF003F">
            <w:pPr>
              <w:pStyle w:val="Ttulo1"/>
              <w:spacing w:line="336" w:lineRule="auto"/>
              <w:rPr>
                <w:rFonts w:ascii="Times New Roman" w:hAnsi="Times New Roman" w:cs="Times New Roman"/>
                <w:sz w:val="24"/>
                <w:szCs w:val="24"/>
                <w:lang w:bidi="pt-BR"/>
              </w:rPr>
            </w:pPr>
            <w:r w:rsidRPr="003310BB">
              <w:rPr>
                <w:rFonts w:ascii="Times New Roman" w:hAnsi="Times New Roman" w:cs="Times New Roman"/>
                <w:sz w:val="24"/>
                <w:szCs w:val="24"/>
                <w:lang w:bidi="pt-BR"/>
              </w:rPr>
              <w:t>QUALIFICAÇÕES</w:t>
            </w:r>
          </w:p>
        </w:tc>
        <w:tc>
          <w:tcPr>
            <w:tcW w:w="220" w:type="dxa"/>
          </w:tcPr>
          <w:p w:rsidR="00A32AC1" w:rsidRPr="003310BB" w:rsidRDefault="00A32AC1" w:rsidP="00FF003F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5" w:type="dxa"/>
          </w:tcPr>
          <w:p w:rsidR="00E322D9" w:rsidRDefault="00E322D9" w:rsidP="00A32AC1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Usando a internet como reforço escolar </w:t>
            </w:r>
            <w:r w:rsidR="00087E6A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Unama</w:t>
            </w:r>
            <w:proofErr w:type="spellEnd"/>
            <w:r w:rsidR="00087E6A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.</w:t>
            </w:r>
          </w:p>
          <w:p w:rsidR="00E322D9" w:rsidRDefault="00E322D9" w:rsidP="00A32AC1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Empregabilidade - GQ Gestor Qualidade</w:t>
            </w:r>
            <w:r w:rsidR="00087E6A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</w:t>
            </w:r>
          </w:p>
          <w:p w:rsidR="00E322D9" w:rsidRDefault="00E322D9" w:rsidP="00A32AC1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Marketing pessoal - GQ Gestor Qualidade</w:t>
            </w:r>
            <w:r w:rsidR="00087E6A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</w:t>
            </w:r>
          </w:p>
          <w:p w:rsidR="00E322D9" w:rsidRDefault="00E322D9" w:rsidP="00A32AC1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Desenvolvendo equipes de alto empenho – GQ Gestor Qualidade</w:t>
            </w:r>
            <w:r w:rsidR="00087E6A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</w:t>
            </w:r>
          </w:p>
          <w:p w:rsidR="00AF77A2" w:rsidRDefault="00AF77A2" w:rsidP="00A32AC1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Informática Pacote Office</w:t>
            </w:r>
            <w:r w:rsidR="00087E6A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– </w:t>
            </w:r>
            <w:proofErr w:type="spellStart"/>
            <w:r w:rsidR="00087E6A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Fasul</w:t>
            </w:r>
            <w:proofErr w:type="spellEnd"/>
            <w:r w:rsidR="00087E6A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Certificação Profissional.</w:t>
            </w:r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</w:t>
            </w:r>
          </w:p>
          <w:p w:rsidR="00AF77A2" w:rsidRDefault="00AF77A2" w:rsidP="003F252D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Assistente administrativo</w:t>
            </w:r>
            <w:r w:rsidR="003F252D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– </w:t>
            </w:r>
            <w:r w:rsidR="00591A9A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Instituto Jesus Alegria</w:t>
            </w:r>
            <w:r w:rsidR="00087E6A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.</w:t>
            </w:r>
            <w:bookmarkStart w:id="0" w:name="_GoBack"/>
            <w:bookmarkEnd w:id="0"/>
          </w:p>
          <w:p w:rsidR="002D7558" w:rsidRDefault="002D7558" w:rsidP="003F252D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Secretariado executivo</w:t>
            </w:r>
            <w:r w:rsidR="00591A9A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– Instituto Jesus Alegria</w:t>
            </w:r>
          </w:p>
          <w:p w:rsidR="003F252D" w:rsidRDefault="005E5181" w:rsidP="003F252D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Departamento De Pessoal</w:t>
            </w:r>
            <w:r w:rsidR="000E1155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–</w:t>
            </w:r>
            <w:r w:rsidR="003F252D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</w:t>
            </w:r>
            <w:proofErr w:type="spellStart"/>
            <w:r w:rsidR="003F252D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Fasul</w:t>
            </w:r>
            <w:proofErr w:type="spellEnd"/>
            <w:r w:rsidR="003F252D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Certificação Profissional</w:t>
            </w:r>
            <w:r w:rsidR="00087E6A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.</w:t>
            </w:r>
            <w:r w:rsidR="003F252D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</w:t>
            </w:r>
          </w:p>
          <w:p w:rsidR="000C42D7" w:rsidRDefault="000E1155" w:rsidP="000E1155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Técnicas de Venda –</w:t>
            </w:r>
            <w:r w:rsidR="000C42D7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</w:t>
            </w:r>
            <w:proofErr w:type="spellStart"/>
            <w:r w:rsidR="000C42D7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Fasul</w:t>
            </w:r>
            <w:proofErr w:type="spellEnd"/>
            <w:r w:rsidR="000C42D7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Certificação Profissional</w:t>
            </w:r>
            <w:r w:rsidR="00087E6A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>.</w:t>
            </w:r>
            <w:r w:rsidR="000C42D7"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 </w:t>
            </w:r>
          </w:p>
          <w:p w:rsidR="00093A0A" w:rsidRPr="003310BB" w:rsidRDefault="00093A0A" w:rsidP="000E1155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/>
                <w:kern w:val="0"/>
                <w:sz w:val="24"/>
                <w:szCs w:val="24"/>
              </w:rPr>
              <w:t xml:space="preserve">Congresso Administrar 2017- </w:t>
            </w:r>
            <w:r w:rsidRPr="00093A0A">
              <w:rPr>
                <w:rFonts w:ascii="Times New Roman" w:hAnsi="Times New Roman" w:cs="Times New Roman"/>
                <w:color w:val="595959"/>
                <w:kern w:val="0"/>
                <w:sz w:val="22"/>
                <w:szCs w:val="22"/>
              </w:rPr>
              <w:t>“O poder da Gestão Eficiente dentro das Organizações”.</w:t>
            </w:r>
          </w:p>
        </w:tc>
      </w:tr>
      <w:tr w:rsidR="002B0487" w:rsidRPr="003310BB" w:rsidTr="00AF3EC7">
        <w:trPr>
          <w:trHeight w:val="1149"/>
        </w:trPr>
        <w:tc>
          <w:tcPr>
            <w:tcW w:w="1907" w:type="dxa"/>
          </w:tcPr>
          <w:p w:rsidR="002B0487" w:rsidRPr="003310BB" w:rsidRDefault="00372D95" w:rsidP="00FF003F">
            <w:pPr>
              <w:pStyle w:val="Ttulo1"/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0BB">
              <w:rPr>
                <w:rFonts w:ascii="Times New Roman" w:hAnsi="Times New Roman" w:cs="Times New Roman"/>
                <w:sz w:val="24"/>
                <w:szCs w:val="24"/>
                <w:lang w:bidi="pt-BR"/>
              </w:rPr>
              <w:t>Histórico de trabalho</w:t>
            </w:r>
          </w:p>
        </w:tc>
        <w:tc>
          <w:tcPr>
            <w:tcW w:w="220" w:type="dxa"/>
          </w:tcPr>
          <w:p w:rsidR="002B0487" w:rsidRPr="003310BB" w:rsidRDefault="002B0487" w:rsidP="00FF003F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5" w:type="dxa"/>
          </w:tcPr>
          <w:p w:rsidR="00AF3EC7" w:rsidRDefault="005E5181" w:rsidP="00F873AA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Escola Adventista dos Correios</w:t>
            </w:r>
          </w:p>
          <w:p w:rsidR="005E5181" w:rsidRDefault="005E5181" w:rsidP="00F873AA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Período 19/11/2017 até 19/01/2018</w:t>
            </w:r>
          </w:p>
          <w:p w:rsidR="005E5181" w:rsidRDefault="005E5181" w:rsidP="00F873AA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3AA" w:rsidRPr="00F873AA" w:rsidRDefault="003F252D" w:rsidP="00F873AA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Centro Educacional Aprender</w:t>
            </w:r>
            <w:r w:rsidR="00F873AA" w:rsidRPr="00F873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873AA" w:rsidRDefault="00F873AA" w:rsidP="00D51A3B">
            <w:pPr>
              <w:tabs>
                <w:tab w:val="left" w:pos="2760"/>
              </w:tabs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</w:rPr>
              <w:t xml:space="preserve">Período </w:t>
            </w:r>
            <w:r w:rsidR="00AF3EC7"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</w:rPr>
              <w:t>08</w:t>
            </w:r>
            <w:r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</w:rPr>
              <w:t>/</w:t>
            </w:r>
            <w:r w:rsidR="00AF3EC7"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</w:rPr>
              <w:t>04/2011</w:t>
            </w:r>
            <w:r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</w:rPr>
              <w:t xml:space="preserve"> até </w:t>
            </w:r>
            <w:r w:rsidR="00D51A3B"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</w:rPr>
              <w:t>0</w:t>
            </w:r>
            <w:r w:rsidR="00AF3EC7"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</w:rPr>
              <w:t>5/10</w:t>
            </w:r>
            <w:r w:rsidR="00D51A3B"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</w:rPr>
              <w:t>/201</w:t>
            </w:r>
            <w:r w:rsidR="00AF3EC7"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</w:rPr>
              <w:t>6</w:t>
            </w:r>
          </w:p>
          <w:p w:rsidR="00AF3EC7" w:rsidRDefault="00AF3EC7" w:rsidP="00D51A3B">
            <w:pPr>
              <w:tabs>
                <w:tab w:val="left" w:pos="2760"/>
              </w:tabs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</w:rPr>
            </w:pPr>
          </w:p>
          <w:p w:rsidR="00D51A3B" w:rsidRDefault="00AF3EC7" w:rsidP="00D51A3B">
            <w:pPr>
              <w:tabs>
                <w:tab w:val="left" w:pos="2760"/>
              </w:tabs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</w:rPr>
              <w:t xml:space="preserve">Embrapa – Estagio </w:t>
            </w:r>
          </w:p>
          <w:p w:rsidR="002B0487" w:rsidRDefault="00AF3EC7" w:rsidP="00AF3EC7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Período – 07/03/2009 até 31/03/2011</w:t>
            </w:r>
          </w:p>
          <w:p w:rsidR="00AF3EC7" w:rsidRPr="003310BB" w:rsidRDefault="00AF3EC7" w:rsidP="00AF3EC7">
            <w:pPr>
              <w:autoSpaceDE w:val="0"/>
              <w:autoSpaceDN w:val="0"/>
              <w:adjustRightInd w:val="0"/>
              <w:spacing w:before="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487" w:rsidRPr="003310BB" w:rsidTr="00AF3EC7">
        <w:trPr>
          <w:trHeight w:val="986"/>
        </w:trPr>
        <w:tc>
          <w:tcPr>
            <w:tcW w:w="1907" w:type="dxa"/>
          </w:tcPr>
          <w:p w:rsidR="002B0487" w:rsidRPr="003310BB" w:rsidRDefault="00A32AC1" w:rsidP="00A32AC1">
            <w:pPr>
              <w:pStyle w:val="Ttulo1"/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0BB">
              <w:rPr>
                <w:rFonts w:ascii="Times New Roman" w:hAnsi="Times New Roman" w:cs="Times New Roman"/>
                <w:sz w:val="24"/>
                <w:szCs w:val="24"/>
              </w:rPr>
              <w:t>FORMAÇÃO ACADÊMICA</w:t>
            </w:r>
          </w:p>
        </w:tc>
        <w:tc>
          <w:tcPr>
            <w:tcW w:w="220" w:type="dxa"/>
          </w:tcPr>
          <w:p w:rsidR="002B0487" w:rsidRPr="003310BB" w:rsidRDefault="002B0487" w:rsidP="00FF003F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5" w:type="dxa"/>
          </w:tcPr>
          <w:p w:rsidR="002B0487" w:rsidRPr="003310BB" w:rsidRDefault="00AF77A2" w:rsidP="005E5181">
            <w:pPr>
              <w:pStyle w:val="Default"/>
              <w:rPr>
                <w:rFonts w:ascii="Times New Roman" w:hAnsi="Times New Roman" w:cs="Times New Roman"/>
              </w:rPr>
            </w:pPr>
            <w:r w:rsidRPr="00AF77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5E5181">
              <w:rPr>
                <w:rFonts w:ascii="Times New Roman" w:hAnsi="Times New Roman" w:cs="Times New Roman"/>
              </w:rPr>
              <w:t>Pav</w:t>
            </w:r>
            <w:proofErr w:type="spellEnd"/>
            <w:r w:rsidR="005E5181">
              <w:rPr>
                <w:rFonts w:ascii="Times New Roman" w:hAnsi="Times New Roman" w:cs="Times New Roman"/>
              </w:rPr>
              <w:t>.</w:t>
            </w:r>
            <w:r w:rsidR="00591A9A">
              <w:rPr>
                <w:rFonts w:ascii="Times New Roman" w:hAnsi="Times New Roman" w:cs="Times New Roman"/>
              </w:rPr>
              <w:t xml:space="preserve"> Projeto Aluno Vencedor - Ano 2017</w:t>
            </w:r>
          </w:p>
        </w:tc>
      </w:tr>
    </w:tbl>
    <w:p w:rsidR="002B0487" w:rsidRDefault="002B0487" w:rsidP="00180F03"/>
    <w:p w:rsidR="00F873AA" w:rsidRDefault="00F873AA" w:rsidP="00180F03"/>
    <w:p w:rsidR="00F873AA" w:rsidRDefault="00F873AA" w:rsidP="00180F03"/>
    <w:p w:rsidR="00F873AA" w:rsidRPr="003310BB" w:rsidRDefault="00F873AA" w:rsidP="00F873AA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color w:val="595959"/>
          <w:kern w:val="0"/>
          <w:sz w:val="24"/>
          <w:szCs w:val="24"/>
        </w:rPr>
      </w:pPr>
    </w:p>
    <w:sectPr w:rsidR="00F873AA" w:rsidRPr="003310BB" w:rsidSect="00D51A3B">
      <w:footerReference w:type="default" r:id="rId12"/>
      <w:pgSz w:w="11906" w:h="16838" w:code="9"/>
      <w:pgMar w:top="567" w:right="1077" w:bottom="249" w:left="1077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59B" w:rsidRDefault="00BE759B">
      <w:pPr>
        <w:spacing w:before="0" w:after="0" w:line="240" w:lineRule="auto"/>
      </w:pPr>
      <w:r>
        <w:separator/>
      </w:r>
    </w:p>
  </w:endnote>
  <w:endnote w:type="continuationSeparator" w:id="0">
    <w:p w:rsidR="00BE759B" w:rsidRDefault="00BE759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  <w:tblDescription w:val="Tabela de rodapé"/>
    </w:tblPr>
    <w:tblGrid>
      <w:gridCol w:w="4974"/>
      <w:gridCol w:w="4994"/>
    </w:tblGrid>
    <w:tr w:rsidR="002B0487">
      <w:tc>
        <w:tcPr>
          <w:tcW w:w="5148" w:type="dxa"/>
        </w:tcPr>
        <w:p w:rsidR="002B0487" w:rsidRDefault="00372D95">
          <w:pPr>
            <w:pStyle w:val="Rodap"/>
          </w:pPr>
          <w:r>
            <w:rPr>
              <w:lang w:bidi="pt-BR"/>
            </w:rPr>
            <w:t xml:space="preserve">Página | </w:t>
          </w:r>
          <w:r>
            <w:rPr>
              <w:lang w:bidi="pt-BR"/>
            </w:rPr>
            <w:fldChar w:fldCharType="begin"/>
          </w:r>
          <w:r>
            <w:rPr>
              <w:lang w:bidi="pt-BR"/>
            </w:rPr>
            <w:instrText xml:space="preserve"> PAGE   \* MERGEFORMAT </w:instrText>
          </w:r>
          <w:r>
            <w:rPr>
              <w:lang w:bidi="pt-BR"/>
            </w:rPr>
            <w:fldChar w:fldCharType="separate"/>
          </w:r>
          <w:r w:rsidR="00093A0A">
            <w:rPr>
              <w:noProof/>
              <w:lang w:bidi="pt-BR"/>
            </w:rPr>
            <w:t>2</w:t>
          </w:r>
          <w:r>
            <w:rPr>
              <w:lang w:bidi="pt-BR"/>
            </w:rPr>
            <w:fldChar w:fldCharType="end"/>
          </w:r>
        </w:p>
      </w:tc>
      <w:sdt>
        <w:sdtPr>
          <w:alias w:val="Seu Nome"/>
          <w:tag w:val=""/>
          <w:id w:val="1489902181"/>
          <w:placeholder>
            <w:docPart w:val="2CB46C5B84594A2AB44D368116D541FF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5148" w:type="dxa"/>
            </w:tcPr>
            <w:p w:rsidR="002B0487" w:rsidRDefault="002D7558">
              <w:pPr>
                <w:pStyle w:val="Rodap"/>
                <w:jc w:val="right"/>
              </w:pPr>
              <w:r>
                <w:t>BEATRIZ CORDOVIL CAVALCANTE</w:t>
              </w:r>
            </w:p>
          </w:tc>
        </w:sdtContent>
      </w:sdt>
    </w:tr>
  </w:tbl>
  <w:p w:rsidR="002B0487" w:rsidRDefault="002B048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59B" w:rsidRDefault="00BE759B">
      <w:pPr>
        <w:spacing w:before="0" w:after="0" w:line="240" w:lineRule="auto"/>
      </w:pPr>
      <w:r>
        <w:separator/>
      </w:r>
    </w:p>
  </w:footnote>
  <w:footnote w:type="continuationSeparator" w:id="0">
    <w:p w:rsidR="00BE759B" w:rsidRDefault="00BE759B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E1E"/>
    <w:rsid w:val="00087E6A"/>
    <w:rsid w:val="00093A0A"/>
    <w:rsid w:val="000C42D7"/>
    <w:rsid w:val="000E1155"/>
    <w:rsid w:val="000F28C0"/>
    <w:rsid w:val="00112A05"/>
    <w:rsid w:val="00180F03"/>
    <w:rsid w:val="0024693D"/>
    <w:rsid w:val="002602FF"/>
    <w:rsid w:val="002B0487"/>
    <w:rsid w:val="002D7558"/>
    <w:rsid w:val="002E2FD8"/>
    <w:rsid w:val="00317ECB"/>
    <w:rsid w:val="003279CD"/>
    <w:rsid w:val="003310BB"/>
    <w:rsid w:val="003372CC"/>
    <w:rsid w:val="00372D95"/>
    <w:rsid w:val="003F252D"/>
    <w:rsid w:val="00473D69"/>
    <w:rsid w:val="005317C3"/>
    <w:rsid w:val="00591A9A"/>
    <w:rsid w:val="005E5181"/>
    <w:rsid w:val="00627E1E"/>
    <w:rsid w:val="0063280A"/>
    <w:rsid w:val="006465DA"/>
    <w:rsid w:val="006D07D4"/>
    <w:rsid w:val="006D5D79"/>
    <w:rsid w:val="00781CEA"/>
    <w:rsid w:val="00782510"/>
    <w:rsid w:val="008C48C2"/>
    <w:rsid w:val="008D3FD9"/>
    <w:rsid w:val="00A32AC1"/>
    <w:rsid w:val="00AF3EC7"/>
    <w:rsid w:val="00AF77A2"/>
    <w:rsid w:val="00B33879"/>
    <w:rsid w:val="00BE759B"/>
    <w:rsid w:val="00D51A3B"/>
    <w:rsid w:val="00D929DB"/>
    <w:rsid w:val="00E322D9"/>
    <w:rsid w:val="00F873AA"/>
    <w:rsid w:val="00FB5EF5"/>
    <w:rsid w:val="00FF0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595959" w:themeColor="text1" w:themeTint="A6"/>
        <w:lang w:val="pt-PT" w:eastAsia="ja-JP" w:bidi="ar-SA"/>
      </w:rPr>
    </w:rPrDefault>
    <w:pPrDefault>
      <w:pPr>
        <w:spacing w:before="40" w:after="16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/>
    <w:lsdException w:name="heading 4" w:uiPriority="18"/>
    <w:lsdException w:name="heading 5" w:uiPriority="18" w:qFormat="1"/>
    <w:lsdException w:name="heading 6" w:uiPriority="18" w:qFormat="1"/>
    <w:lsdException w:name="heading 7" w:uiPriority="18" w:qFormat="1"/>
    <w:lsdException w:name="heading 8" w:uiPriority="18" w:qFormat="1"/>
    <w:lsdException w:name="heading 9" w:uiPriority="18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2"/>
    <w:lsdException w:name="caption" w:uiPriority="35" w:qFormat="1"/>
    <w:lsdException w:name="Title" w:uiPriority="10" w:unhideWhenUsed="0" w:qFormat="1"/>
    <w:lsdException w:name="Closing" w:uiPriority="8"/>
    <w:lsdException w:name="Signature" w:uiPriority="8"/>
    <w:lsdException w:name="Default Paragraph Font" w:uiPriority="1"/>
    <w:lsdException w:name="Subtitle" w:uiPriority="11" w:qFormat="1"/>
    <w:lsdException w:name="Salutation" w:uiPriority="8"/>
    <w:lsdException w:name="Date" w:uiPriority="8"/>
    <w:lsdException w:name="Strong" w:uiPriority="9" w:unhideWhenUsed="0" w:qFormat="1"/>
    <w:lsdException w:name="Emphasis" w:uiPriority="2" w:unhideWhenUsed="0" w:qFormat="1"/>
    <w:lsdException w:name="Table Grid" w:semiHidden="0" w:uiPriority="59" w:unhideWhenUsed="0"/>
    <w:lsdException w:name="Placeholder Text" w:unhideWhenUsed="0"/>
    <w:lsdException w:name="No Spacing" w:uiPriority="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20"/>
      <w:lang w:val="pt-BR"/>
    </w:rPr>
  </w:style>
  <w:style w:type="paragraph" w:styleId="Ttulo1">
    <w:name w:val="heading 1"/>
    <w:basedOn w:val="Normal"/>
    <w:next w:val="Normal"/>
    <w:unhideWhenUsed/>
    <w:qFormat/>
    <w:pPr>
      <w:jc w:val="right"/>
      <w:outlineLvl w:val="0"/>
    </w:pPr>
    <w:rPr>
      <w:rFonts w:asciiTheme="majorHAnsi" w:eastAsiaTheme="majorEastAsia" w:hAnsiTheme="majorHAnsi" w:cstheme="majorBidi"/>
      <w:caps/>
      <w:color w:val="418AB3" w:themeColor="accent1"/>
      <w:sz w:val="21"/>
      <w:szCs w:val="21"/>
    </w:rPr>
  </w:style>
  <w:style w:type="paragraph" w:styleId="Ttulo2">
    <w:name w:val="heading 2"/>
    <w:basedOn w:val="Normal"/>
    <w:next w:val="Normal"/>
    <w:unhideWhenUsed/>
    <w:qFormat/>
    <w:pPr>
      <w:keepNext/>
      <w:keepLines/>
      <w:spacing w:after="40"/>
      <w:outlineLvl w:val="1"/>
    </w:pPr>
    <w:rPr>
      <w:rFonts w:asciiTheme="majorHAnsi" w:eastAsiaTheme="majorEastAsia" w:hAnsiTheme="majorHAnsi" w:cstheme="majorBidi"/>
      <w:b/>
      <w:bCs/>
      <w:caps/>
      <w:color w:val="404040" w:themeColor="text1" w:themeTint="BF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unhideWhenUsed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18AB3" w:themeColor="accent1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18AB3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04458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04458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1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1"/>
    <w:rPr>
      <w:kern w:val="20"/>
    </w:rPr>
  </w:style>
  <w:style w:type="paragraph" w:customStyle="1" w:styleId="Textodocurrculo">
    <w:name w:val="Texto do currículo"/>
    <w:basedOn w:val="Normal"/>
    <w:qFormat/>
    <w:pPr>
      <w:spacing w:after="40"/>
      <w:ind w:right="1440"/>
    </w:pPr>
  </w:style>
  <w:style w:type="character" w:styleId="TextodoEspaoReservado">
    <w:name w:val="Placeholder Text"/>
    <w:basedOn w:val="Fontepargpadro"/>
    <w:uiPriority w:val="99"/>
    <w:semiHidden/>
    <w:rPr>
      <w:color w:val="808080"/>
    </w:rPr>
  </w:style>
  <w:style w:type="table" w:styleId="Tabelacomgrade">
    <w:name w:val="Table Grid"/>
    <w:basedOn w:val="Tabela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har">
    <w:name w:val="Título 3 Char"/>
    <w:basedOn w:val="Fontepargpadro"/>
    <w:link w:val="Ttulo3"/>
    <w:uiPriority w:val="9"/>
    <w:rPr>
      <w:rFonts w:asciiTheme="majorHAnsi" w:eastAsiaTheme="majorEastAsia" w:hAnsiTheme="majorHAnsi" w:cstheme="majorBidi"/>
      <w:b/>
      <w:bCs/>
      <w:color w:val="418AB3" w:themeColor="accent1"/>
      <w:kern w:val="20"/>
      <w14:ligatures w14:val="standardContextual"/>
    </w:rPr>
  </w:style>
  <w:style w:type="character" w:customStyle="1" w:styleId="Ttulo4Char">
    <w:name w:val="Título 4 Char"/>
    <w:basedOn w:val="Fontepargpadro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418AB3" w:themeColor="accent1"/>
      <w:kern w:val="20"/>
    </w:rPr>
  </w:style>
  <w:style w:type="character" w:customStyle="1" w:styleId="Ttulo5Char">
    <w:name w:val="Título 5 Char"/>
    <w:basedOn w:val="Fontepargpadro"/>
    <w:link w:val="Ttulo5"/>
    <w:uiPriority w:val="9"/>
    <w:semiHidden/>
    <w:rPr>
      <w:rFonts w:asciiTheme="majorHAnsi" w:eastAsiaTheme="majorEastAsia" w:hAnsiTheme="majorHAnsi" w:cstheme="majorBidi"/>
      <w:color w:val="204458" w:themeColor="accent1" w:themeShade="7F"/>
      <w:kern w:val="20"/>
    </w:rPr>
  </w:style>
  <w:style w:type="character" w:customStyle="1" w:styleId="Ttulo6Char">
    <w:name w:val="Título 6 Char"/>
    <w:basedOn w:val="Fontepargpadro"/>
    <w:link w:val="Ttulo6"/>
    <w:uiPriority w:val="9"/>
    <w:semiHidden/>
    <w:rPr>
      <w:rFonts w:asciiTheme="majorHAnsi" w:eastAsiaTheme="majorEastAsia" w:hAnsiTheme="majorHAnsi" w:cstheme="majorBidi"/>
      <w:i/>
      <w:iCs/>
      <w:color w:val="204458" w:themeColor="accent1" w:themeShade="7F"/>
      <w:kern w:val="20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character" w:customStyle="1" w:styleId="Ttulo8Char">
    <w:name w:val="Título 8 Char"/>
    <w:basedOn w:val="Fontepargpadro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kern w:val="20"/>
    </w:rPr>
  </w:style>
  <w:style w:type="character" w:customStyle="1" w:styleId="Ttulo9Char">
    <w:name w:val="Título 9 Char"/>
    <w:basedOn w:val="Fontepargpadro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table" w:customStyle="1" w:styleId="Tabeladocurrculo">
    <w:name w:val="Tabela do currículo"/>
    <w:basedOn w:val="Tabelanormal"/>
    <w:uiPriority w:val="99"/>
    <w:tblPr>
      <w:tblInd w:w="0" w:type="dxa"/>
      <w:tblBorders>
        <w:insideH w:val="single" w:sz="4" w:space="0" w:color="418AB3" w:themeColor="accent1"/>
      </w:tblBorders>
      <w:tblCellMar>
        <w:top w:w="144" w:type="dxa"/>
        <w:left w:w="0" w:type="dxa"/>
        <w:bottom w:w="144" w:type="dxa"/>
        <w:right w:w="0" w:type="dxa"/>
      </w:tblCellMar>
    </w:tblPr>
  </w:style>
  <w:style w:type="table" w:customStyle="1" w:styleId="Tabeladacarta">
    <w:name w:val="Tabela da carta"/>
    <w:basedOn w:val="Tabelanormal"/>
    <w:uiPriority w:val="99"/>
    <w:pPr>
      <w:spacing w:after="0" w:line="240" w:lineRule="auto"/>
      <w:ind w:left="144" w:right="144"/>
    </w:pPr>
    <w:tblPr>
      <w:tblInd w:w="0" w:type="dxa"/>
      <w:tblBorders>
        <w:insideH w:val="single" w:sz="4" w:space="0" w:color="D9D9D9" w:themeColor="background1" w:themeShade="D9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Theme="majorHAnsi" w:hAnsiTheme="majorHAnsi"/>
        <w:b w:val="0"/>
        <w:caps/>
        <w:smallCaps w:val="0"/>
        <w:color w:val="418AB3" w:themeColor="accent1"/>
        <w:sz w:val="22"/>
      </w:rPr>
    </w:tblStylePr>
    <w:tblStylePr w:type="firstCol">
      <w:rPr>
        <w:b/>
      </w:rPr>
    </w:tblStylePr>
  </w:style>
  <w:style w:type="character" w:styleId="nfase">
    <w:name w:val="Emphasis"/>
    <w:basedOn w:val="Fontepargpadro"/>
    <w:unhideWhenUsed/>
    <w:qFormat/>
    <w:rPr>
      <w:color w:val="418AB3" w:themeColor="accent1"/>
    </w:rPr>
  </w:style>
  <w:style w:type="paragraph" w:customStyle="1" w:styleId="InformaesdeContato">
    <w:name w:val="Informações de Contato"/>
    <w:basedOn w:val="Normal"/>
    <w:qFormat/>
    <w:pPr>
      <w:spacing w:after="0" w:line="240" w:lineRule="auto"/>
      <w:jc w:val="right"/>
    </w:pPr>
    <w:rPr>
      <w:sz w:val="18"/>
      <w:szCs w:val="18"/>
    </w:rPr>
  </w:style>
  <w:style w:type="paragraph" w:customStyle="1" w:styleId="Nome">
    <w:name w:val="Nome"/>
    <w:basedOn w:val="Normal"/>
    <w:next w:val="Normal"/>
    <w:qFormat/>
    <w:pPr>
      <w:pBdr>
        <w:top w:val="single" w:sz="4" w:space="4" w:color="418AB3" w:themeColor="accent1"/>
        <w:left w:val="single" w:sz="4" w:space="6" w:color="418AB3" w:themeColor="accent1"/>
        <w:bottom w:val="single" w:sz="4" w:space="4" w:color="418AB3" w:themeColor="accent1"/>
        <w:right w:val="single" w:sz="4" w:space="6" w:color="418AB3" w:themeColor="accent1"/>
      </w:pBdr>
      <w:shd w:val="clear" w:color="auto" w:fill="418AB3" w:themeFill="accent1"/>
      <w:spacing w:before="240"/>
      <w:ind w:left="144" w:right="144"/>
    </w:pPr>
    <w:rPr>
      <w:rFonts w:asciiTheme="majorHAnsi" w:eastAsiaTheme="majorEastAsia" w:hAnsiTheme="majorHAnsi" w:cstheme="majorBidi"/>
      <w:caps/>
      <w:color w:val="FFFFFF" w:themeColor="background1"/>
      <w:sz w:val="32"/>
      <w:szCs w:val="32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Pr>
      <w:kern w:val="20"/>
    </w:rPr>
  </w:style>
  <w:style w:type="paragraph" w:customStyle="1" w:styleId="Default">
    <w:name w:val="Default"/>
    <w:rsid w:val="006D5D79"/>
    <w:pPr>
      <w:autoSpaceDE w:val="0"/>
      <w:autoSpaceDN w:val="0"/>
      <w:adjustRightInd w:val="0"/>
      <w:spacing w:before="0" w:after="0" w:line="240" w:lineRule="auto"/>
    </w:pPr>
    <w:rPr>
      <w:rFonts w:ascii="Arial" w:hAnsi="Arial" w:cs="Arial"/>
      <w:color w:val="000000"/>
      <w:sz w:val="24"/>
      <w:szCs w:val="24"/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2510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2510"/>
    <w:rPr>
      <w:rFonts w:ascii="Segoe UI" w:hAnsi="Segoe UI" w:cs="Segoe UI"/>
      <w:kern w:val="20"/>
      <w:sz w:val="18"/>
      <w:szCs w:val="18"/>
      <w:lang w:val="pt-BR"/>
    </w:rPr>
  </w:style>
  <w:style w:type="character" w:styleId="Hyperlink">
    <w:name w:val="Hyperlink"/>
    <w:basedOn w:val="Fontepargpadro"/>
    <w:uiPriority w:val="99"/>
    <w:unhideWhenUsed/>
    <w:rsid w:val="00782510"/>
    <w:rPr>
      <w:color w:val="F59E00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595959" w:themeColor="text1" w:themeTint="A6"/>
        <w:lang w:val="pt-PT" w:eastAsia="ja-JP" w:bidi="ar-SA"/>
      </w:rPr>
    </w:rPrDefault>
    <w:pPrDefault>
      <w:pPr>
        <w:spacing w:before="40" w:after="16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/>
    <w:lsdException w:name="heading 4" w:uiPriority="18"/>
    <w:lsdException w:name="heading 5" w:uiPriority="18" w:qFormat="1"/>
    <w:lsdException w:name="heading 6" w:uiPriority="18" w:qFormat="1"/>
    <w:lsdException w:name="heading 7" w:uiPriority="18" w:qFormat="1"/>
    <w:lsdException w:name="heading 8" w:uiPriority="18" w:qFormat="1"/>
    <w:lsdException w:name="heading 9" w:uiPriority="18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2"/>
    <w:lsdException w:name="caption" w:uiPriority="35" w:qFormat="1"/>
    <w:lsdException w:name="Title" w:uiPriority="10" w:unhideWhenUsed="0" w:qFormat="1"/>
    <w:lsdException w:name="Closing" w:uiPriority="8"/>
    <w:lsdException w:name="Signature" w:uiPriority="8"/>
    <w:lsdException w:name="Default Paragraph Font" w:uiPriority="1"/>
    <w:lsdException w:name="Subtitle" w:uiPriority="11" w:qFormat="1"/>
    <w:lsdException w:name="Salutation" w:uiPriority="8"/>
    <w:lsdException w:name="Date" w:uiPriority="8"/>
    <w:lsdException w:name="Strong" w:uiPriority="9" w:unhideWhenUsed="0" w:qFormat="1"/>
    <w:lsdException w:name="Emphasis" w:uiPriority="2" w:unhideWhenUsed="0" w:qFormat="1"/>
    <w:lsdException w:name="Table Grid" w:semiHidden="0" w:uiPriority="59" w:unhideWhenUsed="0"/>
    <w:lsdException w:name="Placeholder Text" w:unhideWhenUsed="0"/>
    <w:lsdException w:name="No Spacing" w:uiPriority="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20"/>
      <w:lang w:val="pt-BR"/>
    </w:rPr>
  </w:style>
  <w:style w:type="paragraph" w:styleId="Ttulo1">
    <w:name w:val="heading 1"/>
    <w:basedOn w:val="Normal"/>
    <w:next w:val="Normal"/>
    <w:unhideWhenUsed/>
    <w:qFormat/>
    <w:pPr>
      <w:jc w:val="right"/>
      <w:outlineLvl w:val="0"/>
    </w:pPr>
    <w:rPr>
      <w:rFonts w:asciiTheme="majorHAnsi" w:eastAsiaTheme="majorEastAsia" w:hAnsiTheme="majorHAnsi" w:cstheme="majorBidi"/>
      <w:caps/>
      <w:color w:val="418AB3" w:themeColor="accent1"/>
      <w:sz w:val="21"/>
      <w:szCs w:val="21"/>
    </w:rPr>
  </w:style>
  <w:style w:type="paragraph" w:styleId="Ttulo2">
    <w:name w:val="heading 2"/>
    <w:basedOn w:val="Normal"/>
    <w:next w:val="Normal"/>
    <w:unhideWhenUsed/>
    <w:qFormat/>
    <w:pPr>
      <w:keepNext/>
      <w:keepLines/>
      <w:spacing w:after="40"/>
      <w:outlineLvl w:val="1"/>
    </w:pPr>
    <w:rPr>
      <w:rFonts w:asciiTheme="majorHAnsi" w:eastAsiaTheme="majorEastAsia" w:hAnsiTheme="majorHAnsi" w:cstheme="majorBidi"/>
      <w:b/>
      <w:bCs/>
      <w:caps/>
      <w:color w:val="404040" w:themeColor="text1" w:themeTint="BF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unhideWhenUsed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18AB3" w:themeColor="accent1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18AB3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04458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04458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1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1"/>
    <w:rPr>
      <w:kern w:val="20"/>
    </w:rPr>
  </w:style>
  <w:style w:type="paragraph" w:customStyle="1" w:styleId="Textodocurrculo">
    <w:name w:val="Texto do currículo"/>
    <w:basedOn w:val="Normal"/>
    <w:qFormat/>
    <w:pPr>
      <w:spacing w:after="40"/>
      <w:ind w:right="1440"/>
    </w:pPr>
  </w:style>
  <w:style w:type="character" w:styleId="TextodoEspaoReservado">
    <w:name w:val="Placeholder Text"/>
    <w:basedOn w:val="Fontepargpadro"/>
    <w:uiPriority w:val="99"/>
    <w:semiHidden/>
    <w:rPr>
      <w:color w:val="808080"/>
    </w:rPr>
  </w:style>
  <w:style w:type="table" w:styleId="Tabelacomgrade">
    <w:name w:val="Table Grid"/>
    <w:basedOn w:val="Tabela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har">
    <w:name w:val="Título 3 Char"/>
    <w:basedOn w:val="Fontepargpadro"/>
    <w:link w:val="Ttulo3"/>
    <w:uiPriority w:val="9"/>
    <w:rPr>
      <w:rFonts w:asciiTheme="majorHAnsi" w:eastAsiaTheme="majorEastAsia" w:hAnsiTheme="majorHAnsi" w:cstheme="majorBidi"/>
      <w:b/>
      <w:bCs/>
      <w:color w:val="418AB3" w:themeColor="accent1"/>
      <w:kern w:val="20"/>
      <w14:ligatures w14:val="standardContextual"/>
    </w:rPr>
  </w:style>
  <w:style w:type="character" w:customStyle="1" w:styleId="Ttulo4Char">
    <w:name w:val="Título 4 Char"/>
    <w:basedOn w:val="Fontepargpadro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418AB3" w:themeColor="accent1"/>
      <w:kern w:val="20"/>
    </w:rPr>
  </w:style>
  <w:style w:type="character" w:customStyle="1" w:styleId="Ttulo5Char">
    <w:name w:val="Título 5 Char"/>
    <w:basedOn w:val="Fontepargpadro"/>
    <w:link w:val="Ttulo5"/>
    <w:uiPriority w:val="9"/>
    <w:semiHidden/>
    <w:rPr>
      <w:rFonts w:asciiTheme="majorHAnsi" w:eastAsiaTheme="majorEastAsia" w:hAnsiTheme="majorHAnsi" w:cstheme="majorBidi"/>
      <w:color w:val="204458" w:themeColor="accent1" w:themeShade="7F"/>
      <w:kern w:val="20"/>
    </w:rPr>
  </w:style>
  <w:style w:type="character" w:customStyle="1" w:styleId="Ttulo6Char">
    <w:name w:val="Título 6 Char"/>
    <w:basedOn w:val="Fontepargpadro"/>
    <w:link w:val="Ttulo6"/>
    <w:uiPriority w:val="9"/>
    <w:semiHidden/>
    <w:rPr>
      <w:rFonts w:asciiTheme="majorHAnsi" w:eastAsiaTheme="majorEastAsia" w:hAnsiTheme="majorHAnsi" w:cstheme="majorBidi"/>
      <w:i/>
      <w:iCs/>
      <w:color w:val="204458" w:themeColor="accent1" w:themeShade="7F"/>
      <w:kern w:val="20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character" w:customStyle="1" w:styleId="Ttulo8Char">
    <w:name w:val="Título 8 Char"/>
    <w:basedOn w:val="Fontepargpadro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kern w:val="20"/>
    </w:rPr>
  </w:style>
  <w:style w:type="character" w:customStyle="1" w:styleId="Ttulo9Char">
    <w:name w:val="Título 9 Char"/>
    <w:basedOn w:val="Fontepargpadro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table" w:customStyle="1" w:styleId="Tabeladocurrculo">
    <w:name w:val="Tabela do currículo"/>
    <w:basedOn w:val="Tabelanormal"/>
    <w:uiPriority w:val="99"/>
    <w:tblPr>
      <w:tblInd w:w="0" w:type="dxa"/>
      <w:tblBorders>
        <w:insideH w:val="single" w:sz="4" w:space="0" w:color="418AB3" w:themeColor="accent1"/>
      </w:tblBorders>
      <w:tblCellMar>
        <w:top w:w="144" w:type="dxa"/>
        <w:left w:w="0" w:type="dxa"/>
        <w:bottom w:w="144" w:type="dxa"/>
        <w:right w:w="0" w:type="dxa"/>
      </w:tblCellMar>
    </w:tblPr>
  </w:style>
  <w:style w:type="table" w:customStyle="1" w:styleId="Tabeladacarta">
    <w:name w:val="Tabela da carta"/>
    <w:basedOn w:val="Tabelanormal"/>
    <w:uiPriority w:val="99"/>
    <w:pPr>
      <w:spacing w:after="0" w:line="240" w:lineRule="auto"/>
      <w:ind w:left="144" w:right="144"/>
    </w:pPr>
    <w:tblPr>
      <w:tblInd w:w="0" w:type="dxa"/>
      <w:tblBorders>
        <w:insideH w:val="single" w:sz="4" w:space="0" w:color="D9D9D9" w:themeColor="background1" w:themeShade="D9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Theme="majorHAnsi" w:hAnsiTheme="majorHAnsi"/>
        <w:b w:val="0"/>
        <w:caps/>
        <w:smallCaps w:val="0"/>
        <w:color w:val="418AB3" w:themeColor="accent1"/>
        <w:sz w:val="22"/>
      </w:rPr>
    </w:tblStylePr>
    <w:tblStylePr w:type="firstCol">
      <w:rPr>
        <w:b/>
      </w:rPr>
    </w:tblStylePr>
  </w:style>
  <w:style w:type="character" w:styleId="nfase">
    <w:name w:val="Emphasis"/>
    <w:basedOn w:val="Fontepargpadro"/>
    <w:unhideWhenUsed/>
    <w:qFormat/>
    <w:rPr>
      <w:color w:val="418AB3" w:themeColor="accent1"/>
    </w:rPr>
  </w:style>
  <w:style w:type="paragraph" w:customStyle="1" w:styleId="InformaesdeContato">
    <w:name w:val="Informações de Contato"/>
    <w:basedOn w:val="Normal"/>
    <w:qFormat/>
    <w:pPr>
      <w:spacing w:after="0" w:line="240" w:lineRule="auto"/>
      <w:jc w:val="right"/>
    </w:pPr>
    <w:rPr>
      <w:sz w:val="18"/>
      <w:szCs w:val="18"/>
    </w:rPr>
  </w:style>
  <w:style w:type="paragraph" w:customStyle="1" w:styleId="Nome">
    <w:name w:val="Nome"/>
    <w:basedOn w:val="Normal"/>
    <w:next w:val="Normal"/>
    <w:qFormat/>
    <w:pPr>
      <w:pBdr>
        <w:top w:val="single" w:sz="4" w:space="4" w:color="418AB3" w:themeColor="accent1"/>
        <w:left w:val="single" w:sz="4" w:space="6" w:color="418AB3" w:themeColor="accent1"/>
        <w:bottom w:val="single" w:sz="4" w:space="4" w:color="418AB3" w:themeColor="accent1"/>
        <w:right w:val="single" w:sz="4" w:space="6" w:color="418AB3" w:themeColor="accent1"/>
      </w:pBdr>
      <w:shd w:val="clear" w:color="auto" w:fill="418AB3" w:themeFill="accent1"/>
      <w:spacing w:before="240"/>
      <w:ind w:left="144" w:right="144"/>
    </w:pPr>
    <w:rPr>
      <w:rFonts w:asciiTheme="majorHAnsi" w:eastAsiaTheme="majorEastAsia" w:hAnsiTheme="majorHAnsi" w:cstheme="majorBidi"/>
      <w:caps/>
      <w:color w:val="FFFFFF" w:themeColor="background1"/>
      <w:sz w:val="32"/>
      <w:szCs w:val="32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Pr>
      <w:kern w:val="20"/>
    </w:rPr>
  </w:style>
  <w:style w:type="paragraph" w:customStyle="1" w:styleId="Default">
    <w:name w:val="Default"/>
    <w:rsid w:val="006D5D79"/>
    <w:pPr>
      <w:autoSpaceDE w:val="0"/>
      <w:autoSpaceDN w:val="0"/>
      <w:adjustRightInd w:val="0"/>
      <w:spacing w:before="0" w:after="0" w:line="240" w:lineRule="auto"/>
    </w:pPr>
    <w:rPr>
      <w:rFonts w:ascii="Arial" w:hAnsi="Arial" w:cs="Arial"/>
      <w:color w:val="000000"/>
      <w:sz w:val="24"/>
      <w:szCs w:val="24"/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2510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2510"/>
    <w:rPr>
      <w:rFonts w:ascii="Segoe UI" w:hAnsi="Segoe UI" w:cs="Segoe UI"/>
      <w:kern w:val="20"/>
      <w:sz w:val="18"/>
      <w:szCs w:val="18"/>
      <w:lang w:val="pt-BR"/>
    </w:rPr>
  </w:style>
  <w:style w:type="character" w:styleId="Hyperlink">
    <w:name w:val="Hyperlink"/>
    <w:basedOn w:val="Fontepargpadro"/>
    <w:uiPriority w:val="99"/>
    <w:unhideWhenUsed/>
    <w:rsid w:val="00782510"/>
    <w:rPr>
      <w:color w:val="F59E00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mailto:biacordovil94@gmail.com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ex.santos\AppData\Roaming\Microsoft\Modelos\Curr&#237;culo%20funcional%20(design%20Simples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DB2E40753624703865FD53D58B0443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99DACB-570F-4025-A41F-FF0BC7382791}"/>
      </w:docPartPr>
      <w:docPartBody>
        <w:p w:rsidR="00E46EA1" w:rsidRDefault="00995350">
          <w:pPr>
            <w:pStyle w:val="FDB2E40753624703865FD53D58B0443E"/>
          </w:pPr>
          <w:r>
            <w:rPr>
              <w:rStyle w:val="TextodoEspaoReservado"/>
              <w:lang w:bidi="pt-BR"/>
            </w:rPr>
            <w:t>[Autor]</w:t>
          </w:r>
        </w:p>
      </w:docPartBody>
    </w:docPart>
    <w:docPart>
      <w:docPartPr>
        <w:name w:val="2CB46C5B84594A2AB44D368116D541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9FBC9A-F3F2-4EC9-ACEB-6D7BEC21DE09}"/>
      </w:docPartPr>
      <w:docPartBody>
        <w:p w:rsidR="00E46EA1" w:rsidRDefault="00995350">
          <w:pPr>
            <w:pStyle w:val="2CB46C5B84594A2AB44D368116D541FF"/>
          </w:pPr>
          <w:r>
            <w:rPr>
              <w:lang w:bidi="pt-BR"/>
            </w:rPr>
            <w:t>Convém incluir aqui sua média e um breve resumo dos cursos, prêmios e homenagens relevantes.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256"/>
    <w:rsid w:val="00164D3C"/>
    <w:rsid w:val="001C4FB6"/>
    <w:rsid w:val="00263662"/>
    <w:rsid w:val="00373064"/>
    <w:rsid w:val="0038611C"/>
    <w:rsid w:val="00583E0F"/>
    <w:rsid w:val="007E4256"/>
    <w:rsid w:val="00995350"/>
    <w:rsid w:val="00B171AE"/>
    <w:rsid w:val="00C87619"/>
    <w:rsid w:val="00E46EA1"/>
    <w:rsid w:val="00EF0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55039FAC9DAE4599AD57BBD18FA14885">
    <w:name w:val="55039FAC9DAE4599AD57BBD18FA14885"/>
  </w:style>
  <w:style w:type="paragraph" w:customStyle="1" w:styleId="596F23DA97EF45C3BC3BDD2B115F5BE1">
    <w:name w:val="596F23DA97EF45C3BC3BDD2B115F5BE1"/>
  </w:style>
  <w:style w:type="paragraph" w:customStyle="1" w:styleId="E6C103681A304375A8B9811BF1BD9D28">
    <w:name w:val="E6C103681A304375A8B9811BF1BD9D28"/>
  </w:style>
  <w:style w:type="paragraph" w:customStyle="1" w:styleId="69CEB47DB15F48928BB413D21D0ED3F6">
    <w:name w:val="69CEB47DB15F48928BB413D21D0ED3F6"/>
  </w:style>
  <w:style w:type="character" w:styleId="nfase">
    <w:name w:val="Emphasis"/>
    <w:basedOn w:val="Fontepargpadro"/>
    <w:unhideWhenUsed/>
    <w:qFormat/>
    <w:rPr>
      <w:color w:val="4F81BD" w:themeColor="accent1"/>
    </w:rPr>
  </w:style>
  <w:style w:type="paragraph" w:customStyle="1" w:styleId="D5878B8048B94DAE95C1D63988BADE3C">
    <w:name w:val="D5878B8048B94DAE95C1D63988BADE3C"/>
  </w:style>
  <w:style w:type="character" w:styleId="TextodoEspaoReservado">
    <w:name w:val="Placeholder Text"/>
    <w:basedOn w:val="Fontepargpadro"/>
    <w:uiPriority w:val="99"/>
    <w:semiHidden/>
    <w:rsid w:val="007E4256"/>
    <w:rPr>
      <w:color w:val="808080"/>
    </w:rPr>
  </w:style>
  <w:style w:type="paragraph" w:customStyle="1" w:styleId="FDB2E40753624703865FD53D58B0443E">
    <w:name w:val="FDB2E40753624703865FD53D58B0443E"/>
  </w:style>
  <w:style w:type="paragraph" w:customStyle="1" w:styleId="E7E8A5F6D958453BBE6136684AC2574C">
    <w:name w:val="E7E8A5F6D958453BBE6136684AC2574C"/>
  </w:style>
  <w:style w:type="paragraph" w:customStyle="1" w:styleId="1632A93ECA43461DAB4AB1B392A43FA5">
    <w:name w:val="1632A93ECA43461DAB4AB1B392A43FA5"/>
  </w:style>
  <w:style w:type="paragraph" w:customStyle="1" w:styleId="E490151DBA4C4A0CAD4B5B3BF401ADA1">
    <w:name w:val="E490151DBA4C4A0CAD4B5B3BF401ADA1"/>
  </w:style>
  <w:style w:type="paragraph" w:customStyle="1" w:styleId="3508D2FFD0054387BAADAC2A43CC055F">
    <w:name w:val="3508D2FFD0054387BAADAC2A43CC055F"/>
  </w:style>
  <w:style w:type="paragraph" w:customStyle="1" w:styleId="BFF3FCBC24C84CD2A702DAF9EB4DAE34">
    <w:name w:val="BFF3FCBC24C84CD2A702DAF9EB4DAE34"/>
  </w:style>
  <w:style w:type="paragraph" w:customStyle="1" w:styleId="7C47D2495BF94E97BA9C24EF60015B5A">
    <w:name w:val="7C47D2495BF94E97BA9C24EF60015B5A"/>
  </w:style>
  <w:style w:type="paragraph" w:customStyle="1" w:styleId="96058A2536DD4E70916E5996B74BE3C0">
    <w:name w:val="96058A2536DD4E70916E5996B74BE3C0"/>
  </w:style>
  <w:style w:type="paragraph" w:customStyle="1" w:styleId="39A8D79D89BE45069000CD4C2DFA3CC9">
    <w:name w:val="39A8D79D89BE45069000CD4C2DFA3CC9"/>
  </w:style>
  <w:style w:type="paragraph" w:customStyle="1" w:styleId="451309CFD26B480C811888CE81E231B7">
    <w:name w:val="451309CFD26B480C811888CE81E231B7"/>
  </w:style>
  <w:style w:type="paragraph" w:customStyle="1" w:styleId="2CB46C5B84594A2AB44D368116D541FF">
    <w:name w:val="2CB46C5B84594A2AB44D368116D541FF"/>
  </w:style>
  <w:style w:type="paragraph" w:customStyle="1" w:styleId="08CA9A57616C4E42875B83B64E7719F3">
    <w:name w:val="08CA9A57616C4E42875B83B64E7719F3"/>
  </w:style>
  <w:style w:type="paragraph" w:customStyle="1" w:styleId="2FB07164BC2B4DD59A397E82CC51FADB">
    <w:name w:val="2FB07164BC2B4DD59A397E82CC51FADB"/>
  </w:style>
  <w:style w:type="paragraph" w:customStyle="1" w:styleId="1F5F18F16EF449B19328C3D1BE8EF1FB">
    <w:name w:val="1F5F18F16EF449B19328C3D1BE8EF1FB"/>
  </w:style>
  <w:style w:type="paragraph" w:customStyle="1" w:styleId="654B529BD4934034BC8C3412ACE439A3">
    <w:name w:val="654B529BD4934034BC8C3412ACE439A3"/>
    <w:rsid w:val="007E4256"/>
  </w:style>
  <w:style w:type="paragraph" w:customStyle="1" w:styleId="93791611D9DD4C74951BCEA58A249033">
    <w:name w:val="93791611D9DD4C74951BCEA58A249033"/>
    <w:rsid w:val="007E4256"/>
  </w:style>
  <w:style w:type="paragraph" w:customStyle="1" w:styleId="88775462A99C451F83B77B54D7EB0979">
    <w:name w:val="88775462A99C451F83B77B54D7EB0979"/>
    <w:rsid w:val="007E4256"/>
  </w:style>
  <w:style w:type="paragraph" w:customStyle="1" w:styleId="9241C0CDA83C451895AEE491FF541925">
    <w:name w:val="9241C0CDA83C451895AEE491FF541925"/>
    <w:rsid w:val="007E425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55039FAC9DAE4599AD57BBD18FA14885">
    <w:name w:val="55039FAC9DAE4599AD57BBD18FA14885"/>
  </w:style>
  <w:style w:type="paragraph" w:customStyle="1" w:styleId="596F23DA97EF45C3BC3BDD2B115F5BE1">
    <w:name w:val="596F23DA97EF45C3BC3BDD2B115F5BE1"/>
  </w:style>
  <w:style w:type="paragraph" w:customStyle="1" w:styleId="E6C103681A304375A8B9811BF1BD9D28">
    <w:name w:val="E6C103681A304375A8B9811BF1BD9D28"/>
  </w:style>
  <w:style w:type="paragraph" w:customStyle="1" w:styleId="69CEB47DB15F48928BB413D21D0ED3F6">
    <w:name w:val="69CEB47DB15F48928BB413D21D0ED3F6"/>
  </w:style>
  <w:style w:type="character" w:styleId="nfase">
    <w:name w:val="Emphasis"/>
    <w:basedOn w:val="Fontepargpadro"/>
    <w:unhideWhenUsed/>
    <w:qFormat/>
    <w:rPr>
      <w:color w:val="4F81BD" w:themeColor="accent1"/>
    </w:rPr>
  </w:style>
  <w:style w:type="paragraph" w:customStyle="1" w:styleId="D5878B8048B94DAE95C1D63988BADE3C">
    <w:name w:val="D5878B8048B94DAE95C1D63988BADE3C"/>
  </w:style>
  <w:style w:type="character" w:styleId="TextodoEspaoReservado">
    <w:name w:val="Placeholder Text"/>
    <w:basedOn w:val="Fontepargpadro"/>
    <w:uiPriority w:val="99"/>
    <w:semiHidden/>
    <w:rsid w:val="007E4256"/>
    <w:rPr>
      <w:color w:val="808080"/>
    </w:rPr>
  </w:style>
  <w:style w:type="paragraph" w:customStyle="1" w:styleId="FDB2E40753624703865FD53D58B0443E">
    <w:name w:val="FDB2E40753624703865FD53D58B0443E"/>
  </w:style>
  <w:style w:type="paragraph" w:customStyle="1" w:styleId="E7E8A5F6D958453BBE6136684AC2574C">
    <w:name w:val="E7E8A5F6D958453BBE6136684AC2574C"/>
  </w:style>
  <w:style w:type="paragraph" w:customStyle="1" w:styleId="1632A93ECA43461DAB4AB1B392A43FA5">
    <w:name w:val="1632A93ECA43461DAB4AB1B392A43FA5"/>
  </w:style>
  <w:style w:type="paragraph" w:customStyle="1" w:styleId="E490151DBA4C4A0CAD4B5B3BF401ADA1">
    <w:name w:val="E490151DBA4C4A0CAD4B5B3BF401ADA1"/>
  </w:style>
  <w:style w:type="paragraph" w:customStyle="1" w:styleId="3508D2FFD0054387BAADAC2A43CC055F">
    <w:name w:val="3508D2FFD0054387BAADAC2A43CC055F"/>
  </w:style>
  <w:style w:type="paragraph" w:customStyle="1" w:styleId="BFF3FCBC24C84CD2A702DAF9EB4DAE34">
    <w:name w:val="BFF3FCBC24C84CD2A702DAF9EB4DAE34"/>
  </w:style>
  <w:style w:type="paragraph" w:customStyle="1" w:styleId="7C47D2495BF94E97BA9C24EF60015B5A">
    <w:name w:val="7C47D2495BF94E97BA9C24EF60015B5A"/>
  </w:style>
  <w:style w:type="paragraph" w:customStyle="1" w:styleId="96058A2536DD4E70916E5996B74BE3C0">
    <w:name w:val="96058A2536DD4E70916E5996B74BE3C0"/>
  </w:style>
  <w:style w:type="paragraph" w:customStyle="1" w:styleId="39A8D79D89BE45069000CD4C2DFA3CC9">
    <w:name w:val="39A8D79D89BE45069000CD4C2DFA3CC9"/>
  </w:style>
  <w:style w:type="paragraph" w:customStyle="1" w:styleId="451309CFD26B480C811888CE81E231B7">
    <w:name w:val="451309CFD26B480C811888CE81E231B7"/>
  </w:style>
  <w:style w:type="paragraph" w:customStyle="1" w:styleId="2CB46C5B84594A2AB44D368116D541FF">
    <w:name w:val="2CB46C5B84594A2AB44D368116D541FF"/>
  </w:style>
  <w:style w:type="paragraph" w:customStyle="1" w:styleId="08CA9A57616C4E42875B83B64E7719F3">
    <w:name w:val="08CA9A57616C4E42875B83B64E7719F3"/>
  </w:style>
  <w:style w:type="paragraph" w:customStyle="1" w:styleId="2FB07164BC2B4DD59A397E82CC51FADB">
    <w:name w:val="2FB07164BC2B4DD59A397E82CC51FADB"/>
  </w:style>
  <w:style w:type="paragraph" w:customStyle="1" w:styleId="1F5F18F16EF449B19328C3D1BE8EF1FB">
    <w:name w:val="1F5F18F16EF449B19328C3D1BE8EF1FB"/>
  </w:style>
  <w:style w:type="paragraph" w:customStyle="1" w:styleId="654B529BD4934034BC8C3412ACE439A3">
    <w:name w:val="654B529BD4934034BC8C3412ACE439A3"/>
    <w:rsid w:val="007E4256"/>
  </w:style>
  <w:style w:type="paragraph" w:customStyle="1" w:styleId="93791611D9DD4C74951BCEA58A249033">
    <w:name w:val="93791611D9DD4C74951BCEA58A249033"/>
    <w:rsid w:val="007E4256"/>
  </w:style>
  <w:style w:type="paragraph" w:customStyle="1" w:styleId="88775462A99C451F83B77B54D7EB0979">
    <w:name w:val="88775462A99C451F83B77B54D7EB0979"/>
    <w:rsid w:val="007E4256"/>
  </w:style>
  <w:style w:type="paragraph" w:customStyle="1" w:styleId="9241C0CDA83C451895AEE491FF541925">
    <w:name w:val="9241C0CDA83C451895AEE491FF541925"/>
    <w:rsid w:val="007E425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Business Set Blu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Calibri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859786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2012-09-24T09:41:03+00:00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1638549</Value>
    </PublishStatusLookup>
    <APAuthor xmlns="4873beb7-5857-4685-be1f-d57550cc96cc">
      <UserInfo>
        <DisplayName/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 xsi:nil="true"/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false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TP103463018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4F725E2-5EB5-4963-AD57-B1E2DB38AC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7452F0-D367-4558-8133-8E9768FD1C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B734656-281C-4DF1-98DD-1F77AD35F171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Currículo funcional (design Simples)</Template>
  <TotalTime>100</TotalTime>
  <Pages>1</Pages>
  <Words>290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BEATRIZ CORDOVIL CAVALCANTE</dc:creator>
  <cp:lastModifiedBy>Suporte 01</cp:lastModifiedBy>
  <cp:revision>6</cp:revision>
  <cp:lastPrinted>2018-02-02T19:16:00Z</cp:lastPrinted>
  <dcterms:created xsi:type="dcterms:W3CDTF">2017-09-22T16:15:00Z</dcterms:created>
  <dcterms:modified xsi:type="dcterms:W3CDTF">2018-02-02T19:18:00Z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</Properties>
</file>