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7F3" w:rsidRPr="00F16991" w:rsidRDefault="00F10F86" w:rsidP="005A09E8">
      <w:pPr>
        <w:shd w:val="clear" w:color="auto" w:fill="00CCFF"/>
        <w:jc w:val="center"/>
        <w:rPr>
          <w:rFonts w:ascii="Britannic Bold" w:hAnsi="Britannic Bold" w:cs="Times New Roman"/>
          <w:b/>
          <w:sz w:val="36"/>
          <w:szCs w:val="36"/>
          <w:lang w:val="pt-BR"/>
        </w:rPr>
      </w:pPr>
      <w:r>
        <w:rPr>
          <w:rFonts w:ascii="Britannic Bold" w:hAnsi="Britannic Bold" w:cs="Times New Roman"/>
          <w:b/>
          <w:sz w:val="36"/>
          <w:szCs w:val="36"/>
          <w:lang w:val="pt-BR"/>
        </w:rPr>
        <w:t>RITA DE CÁ</w:t>
      </w:r>
      <w:r w:rsidR="001A620A">
        <w:rPr>
          <w:rFonts w:ascii="Britannic Bold" w:hAnsi="Britannic Bold" w:cs="Times New Roman"/>
          <w:b/>
          <w:sz w:val="36"/>
          <w:szCs w:val="36"/>
          <w:lang w:val="pt-BR"/>
        </w:rPr>
        <w:t>SSIA LEITE NONATO</w:t>
      </w:r>
    </w:p>
    <w:p w:rsidR="0065466B" w:rsidRDefault="001F70EA" w:rsidP="0065466B">
      <w:pPr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rFonts w:ascii="Times New Roman" w:hAnsi="Times New Roman" w:cs="Times New Roman"/>
          <w:sz w:val="28"/>
          <w:szCs w:val="28"/>
          <w:lang w:val="pt-BR"/>
        </w:rPr>
        <w:t xml:space="preserve">                                  Brasileira, solteira, paraense, 32 </w:t>
      </w:r>
      <w:proofErr w:type="gramStart"/>
      <w:r>
        <w:rPr>
          <w:rFonts w:ascii="Times New Roman" w:hAnsi="Times New Roman" w:cs="Times New Roman"/>
          <w:sz w:val="28"/>
          <w:szCs w:val="28"/>
          <w:lang w:val="pt-BR"/>
        </w:rPr>
        <w:t>anos</w:t>
      </w:r>
      <w:proofErr w:type="gramEnd"/>
    </w:p>
    <w:p w:rsidR="00D22A73" w:rsidRPr="00AC60FC" w:rsidRDefault="00D66707" w:rsidP="00F07003">
      <w:pPr>
        <w:pStyle w:val="PargrafodaLista"/>
        <w:ind w:left="644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val="pt-BR" w:eastAsia="pt-BR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5053965</wp:posOffset>
            </wp:positionH>
            <wp:positionV relativeFrom="margin">
              <wp:posOffset>525145</wp:posOffset>
            </wp:positionV>
            <wp:extent cx="847725" cy="1219200"/>
            <wp:effectExtent l="19050" t="0" r="9525" b="0"/>
            <wp:wrapSquare wrapText="bothSides"/>
            <wp:docPr id="3" name="Imagem 2" descr="20170508_135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70508_135316.jpg"/>
                    <pic:cNvPicPr/>
                  </pic:nvPicPr>
                  <pic:blipFill>
                    <a:blip r:embed="rId6" cstate="print"/>
                    <a:srcRect l="31351" t="20635" r="40563" b="56417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07003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</w:t>
      </w: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</w:t>
      </w:r>
      <w:proofErr w:type="spellStart"/>
      <w:r w:rsidR="00210994" w:rsidRPr="00AC60FC">
        <w:rPr>
          <w:rFonts w:ascii="Times New Roman" w:hAnsi="Times New Roman" w:cs="Times New Roman"/>
          <w:color w:val="000000"/>
          <w:sz w:val="28"/>
          <w:szCs w:val="28"/>
          <w:lang w:val="pt-BR"/>
        </w:rPr>
        <w:t>End</w:t>
      </w:r>
      <w:proofErr w:type="spellEnd"/>
      <w:r w:rsidR="00210994" w:rsidRPr="00AC60FC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: </w:t>
      </w:r>
      <w:r w:rsidR="001A620A">
        <w:rPr>
          <w:rFonts w:ascii="Times New Roman" w:hAnsi="Times New Roman" w:cs="Times New Roman"/>
          <w:color w:val="000000"/>
          <w:sz w:val="28"/>
          <w:szCs w:val="28"/>
          <w:lang w:val="pt-BR"/>
        </w:rPr>
        <w:t>Rua</w:t>
      </w:r>
      <w:r w:rsidR="00113CC0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</w:t>
      </w:r>
      <w:r w:rsidR="001A620A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Joana </w:t>
      </w:r>
      <w:proofErr w:type="spellStart"/>
      <w:r w:rsidR="00113CC0">
        <w:rPr>
          <w:rFonts w:ascii="Times New Roman" w:hAnsi="Times New Roman" w:cs="Times New Roman"/>
          <w:color w:val="000000"/>
          <w:sz w:val="28"/>
          <w:szCs w:val="28"/>
          <w:lang w:val="pt-BR"/>
        </w:rPr>
        <w:t>Dar</w:t>
      </w:r>
      <w:r w:rsidR="001A620A">
        <w:rPr>
          <w:rFonts w:ascii="Times New Roman" w:hAnsi="Times New Roman" w:cs="Times New Roman"/>
          <w:color w:val="000000"/>
          <w:sz w:val="28"/>
          <w:szCs w:val="28"/>
          <w:lang w:val="pt-BR"/>
        </w:rPr>
        <w:t>que</w:t>
      </w:r>
      <w:proofErr w:type="spellEnd"/>
      <w:r w:rsidR="001A620A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(</w:t>
      </w:r>
      <w:proofErr w:type="spellStart"/>
      <w:r w:rsidR="001A620A">
        <w:rPr>
          <w:rFonts w:ascii="Times New Roman" w:hAnsi="Times New Roman" w:cs="Times New Roman"/>
          <w:color w:val="000000"/>
          <w:sz w:val="28"/>
          <w:szCs w:val="28"/>
          <w:lang w:val="pt-BR"/>
        </w:rPr>
        <w:t>Cj</w:t>
      </w:r>
      <w:proofErr w:type="spellEnd"/>
      <w:r w:rsidR="001A620A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Eduardo Angelim) n°500</w:t>
      </w:r>
    </w:p>
    <w:p w:rsidR="0065466B" w:rsidRPr="00636F30" w:rsidRDefault="001F70EA" w:rsidP="00F07003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              </w:t>
      </w:r>
      <w:r w:rsidR="00D66707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</w:t>
      </w:r>
      <w:r w:rsid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Bairro: Parque </w:t>
      </w:r>
      <w:proofErr w:type="spellStart"/>
      <w:proofErr w:type="gramStart"/>
      <w:r w:rsid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>Guajará</w:t>
      </w:r>
      <w:proofErr w:type="spellEnd"/>
      <w:r w:rsid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</w:t>
      </w:r>
      <w:r w:rsidRP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>: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>Icoaraci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</w:t>
      </w:r>
      <w:r w:rsidRP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Belém/PA</w:t>
      </w:r>
    </w:p>
    <w:p w:rsidR="00023BDF" w:rsidRDefault="001F70EA" w:rsidP="001F70EA">
      <w:pPr>
        <w:ind w:left="709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            </w:t>
      </w:r>
      <w:r w:rsidR="00023BDF" w:rsidRP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>Fone:</w:t>
      </w:r>
      <w:r w:rsidR="00D22A73" w:rsidRP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(</w:t>
      </w:r>
      <w:r w:rsidR="00023BDF" w:rsidRP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>91</w:t>
      </w:r>
      <w:r w:rsidR="00D22A73" w:rsidRPr="0065466B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) </w:t>
      </w: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>98071-7621 / 98308-6749</w:t>
      </w:r>
    </w:p>
    <w:p w:rsidR="0065466B" w:rsidRPr="0065466B" w:rsidRDefault="00113CC0" w:rsidP="00F07003">
      <w:pPr>
        <w:ind w:left="709" w:right="567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              </w:t>
      </w:r>
      <w:r w:rsidR="00F07003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</w:t>
      </w:r>
      <w:r w:rsidR="001F70EA">
        <w:rPr>
          <w:rFonts w:ascii="Times New Roman" w:hAnsi="Times New Roman" w:cs="Times New Roman"/>
          <w:color w:val="000000"/>
          <w:sz w:val="28"/>
          <w:szCs w:val="28"/>
          <w:lang w:val="pt-BR"/>
        </w:rPr>
        <w:t>Email: ritaleite1985@Hotmail.</w:t>
      </w:r>
      <w:r w:rsidR="0093338A">
        <w:rPr>
          <w:rFonts w:ascii="Times New Roman" w:hAnsi="Times New Roman" w:cs="Times New Roman"/>
          <w:color w:val="000000"/>
          <w:sz w:val="28"/>
          <w:szCs w:val="28"/>
          <w:lang w:val="pt-BR"/>
        </w:rPr>
        <w:t>com</w:t>
      </w:r>
    </w:p>
    <w:p w:rsidR="0065466B" w:rsidRDefault="00F07003" w:rsidP="00F07003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                    </w:t>
      </w:r>
      <w:r w:rsidR="00113CC0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</w:t>
      </w:r>
      <w:r w:rsidR="001F70EA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Documentos: Todos em Ordem</w:t>
      </w:r>
    </w:p>
    <w:p w:rsidR="0065466B" w:rsidRDefault="00F07003" w:rsidP="00F07003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                              </w:t>
      </w:r>
      <w:r w:rsidR="001F70EA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</w:t>
      </w:r>
    </w:p>
    <w:p w:rsidR="00F9304F" w:rsidRPr="0065466B" w:rsidRDefault="00F9304F" w:rsidP="00F07003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375BED" w:rsidRPr="00976DCE" w:rsidRDefault="007A523D" w:rsidP="00F07003">
      <w:pPr>
        <w:pStyle w:val="PargrafodaLista1"/>
        <w:numPr>
          <w:ilvl w:val="0"/>
          <w:numId w:val="1"/>
        </w:numPr>
        <w:jc w:val="both"/>
        <w:rPr>
          <w:rFonts w:ascii="Britannic Bold" w:hAnsi="Britannic Bold" w:cs="Times New Roman"/>
          <w:color w:val="000000"/>
          <w:sz w:val="36"/>
          <w:szCs w:val="36"/>
          <w:lang w:val="pt-BR"/>
        </w:rPr>
      </w:pPr>
      <w:r>
        <w:rPr>
          <w:rFonts w:ascii="Britannic Bold" w:hAnsi="Britannic Bold" w:cs="Times New Roman"/>
          <w:color w:val="000000"/>
          <w:sz w:val="36"/>
          <w:szCs w:val="36"/>
          <w:u w:val="thick"/>
          <w:lang w:val="pt-BR"/>
        </w:rPr>
        <w:t>QUALIFICAÇÃO PROFISSIONAL</w:t>
      </w:r>
      <w:r w:rsidR="00296F71" w:rsidRPr="00976DCE">
        <w:rPr>
          <w:rFonts w:ascii="Britannic Bold" w:hAnsi="Britannic Bold" w:cs="Times New Roman"/>
          <w:color w:val="000000"/>
          <w:sz w:val="36"/>
          <w:szCs w:val="36"/>
          <w:u w:val="thick"/>
          <w:lang w:val="pt-BR"/>
        </w:rPr>
        <w:t>:</w:t>
      </w:r>
    </w:p>
    <w:p w:rsidR="00F07003" w:rsidRDefault="006B14DC" w:rsidP="00F07003">
      <w:pPr>
        <w:pStyle w:val="PargrafodaLista1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>Informática</w:t>
      </w:r>
      <w:r w:rsidR="00375BED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básica</w:t>
      </w:r>
      <w:r w:rsidR="007A523D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- </w:t>
      </w:r>
      <w:proofErr w:type="spellStart"/>
      <w:r w:rsidR="007A523D">
        <w:rPr>
          <w:rFonts w:ascii="Times New Roman" w:hAnsi="Times New Roman" w:cs="Times New Roman"/>
          <w:color w:val="000000"/>
          <w:sz w:val="28"/>
          <w:szCs w:val="28"/>
          <w:lang w:val="pt-BR"/>
        </w:rPr>
        <w:t>Criative</w:t>
      </w:r>
      <w:proofErr w:type="spellEnd"/>
      <w:proofErr w:type="gramStart"/>
      <w:r w:rsidR="007A523D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</w:t>
      </w:r>
      <w:proofErr w:type="spellStart"/>
      <w:proofErr w:type="gramEnd"/>
      <w:r w:rsidR="007A523D">
        <w:rPr>
          <w:rFonts w:ascii="Times New Roman" w:hAnsi="Times New Roman" w:cs="Times New Roman"/>
          <w:color w:val="000000"/>
          <w:sz w:val="28"/>
          <w:szCs w:val="28"/>
          <w:lang w:val="pt-BR"/>
        </w:rPr>
        <w:t>Informàtica</w:t>
      </w:r>
      <w:proofErr w:type="spellEnd"/>
      <w:r w:rsidR="007A523D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</w:t>
      </w:r>
    </w:p>
    <w:p w:rsidR="00AC60FC" w:rsidRDefault="00AC60FC" w:rsidP="00F07003">
      <w:pPr>
        <w:pStyle w:val="PargrafodaLista1"/>
        <w:ind w:left="644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7E19D7" w:rsidRPr="00F9304F" w:rsidRDefault="007E19D7" w:rsidP="00F07003">
      <w:pPr>
        <w:spacing w:line="100" w:lineRule="atLeast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023BDF" w:rsidRPr="00976DCE" w:rsidRDefault="007A523D" w:rsidP="00F07003">
      <w:pPr>
        <w:pStyle w:val="PargrafodaLista1"/>
        <w:numPr>
          <w:ilvl w:val="0"/>
          <w:numId w:val="1"/>
        </w:numPr>
        <w:jc w:val="both"/>
        <w:rPr>
          <w:rFonts w:ascii="Britannic Bold" w:hAnsi="Britannic Bold" w:cs="Times New Roman"/>
          <w:color w:val="000000"/>
          <w:sz w:val="36"/>
          <w:szCs w:val="36"/>
          <w:u w:val="thick"/>
        </w:rPr>
      </w:pPr>
      <w:r>
        <w:rPr>
          <w:rFonts w:ascii="Britannic Bold" w:hAnsi="Britannic Bold" w:cs="Times New Roman"/>
          <w:color w:val="000000"/>
          <w:sz w:val="36"/>
          <w:szCs w:val="36"/>
          <w:u w:val="thick"/>
        </w:rPr>
        <w:t>FORMAÇÃO ACADEMICA</w:t>
      </w:r>
      <w:r w:rsidR="00023BDF" w:rsidRPr="00976DCE">
        <w:rPr>
          <w:rFonts w:ascii="Britannic Bold" w:hAnsi="Britannic Bold" w:cs="Times New Roman"/>
          <w:color w:val="000000"/>
          <w:sz w:val="36"/>
          <w:szCs w:val="36"/>
          <w:u w:val="thick"/>
        </w:rPr>
        <w:t>:</w:t>
      </w:r>
    </w:p>
    <w:p w:rsidR="00023BDF" w:rsidRDefault="00F07003" w:rsidP="00F07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023BDF" w:rsidRPr="00344BB5">
        <w:rPr>
          <w:rFonts w:ascii="Times New Roman" w:hAnsi="Times New Roman" w:cs="Times New Roman"/>
          <w:color w:val="000000"/>
          <w:sz w:val="28"/>
          <w:szCs w:val="28"/>
        </w:rPr>
        <w:t xml:space="preserve">Ensino </w:t>
      </w:r>
      <w:r w:rsidR="009F57F3" w:rsidRPr="00344BB5">
        <w:rPr>
          <w:rFonts w:ascii="Times New Roman" w:hAnsi="Times New Roman" w:cs="Times New Roman"/>
          <w:color w:val="000000"/>
          <w:sz w:val="28"/>
          <w:szCs w:val="28"/>
        </w:rPr>
        <w:t xml:space="preserve">Médio </w:t>
      </w:r>
      <w:r w:rsidR="00F52605">
        <w:rPr>
          <w:rFonts w:ascii="Times New Roman" w:hAnsi="Times New Roman" w:cs="Times New Roman"/>
          <w:color w:val="000000"/>
          <w:sz w:val="28"/>
          <w:szCs w:val="28"/>
        </w:rPr>
        <w:t>COMPLETO</w:t>
      </w:r>
    </w:p>
    <w:p w:rsidR="00F07003" w:rsidRPr="00344BB5" w:rsidRDefault="00F07003" w:rsidP="00F07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E19D7" w:rsidRPr="00344BB5" w:rsidRDefault="007E19D7" w:rsidP="00F07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55637" w:rsidRPr="00976DCE" w:rsidRDefault="00023BDF" w:rsidP="00F07003">
      <w:pPr>
        <w:pStyle w:val="PargrafodaLista1"/>
        <w:numPr>
          <w:ilvl w:val="0"/>
          <w:numId w:val="1"/>
        </w:numPr>
        <w:spacing w:line="100" w:lineRule="atLeast"/>
        <w:jc w:val="both"/>
        <w:rPr>
          <w:rFonts w:ascii="Britannic Bold" w:hAnsi="Britannic Bold" w:cs="Times New Roman"/>
          <w:color w:val="000000"/>
          <w:sz w:val="28"/>
          <w:szCs w:val="28"/>
          <w:u w:val="thick"/>
        </w:rPr>
      </w:pPr>
      <w:proofErr w:type="spellStart"/>
      <w:r w:rsidRPr="00976DCE">
        <w:rPr>
          <w:rFonts w:ascii="Britannic Bold" w:hAnsi="Britannic Bold" w:cs="Times New Roman"/>
          <w:color w:val="000000"/>
          <w:sz w:val="36"/>
          <w:szCs w:val="36"/>
          <w:u w:val="thick"/>
        </w:rPr>
        <w:t>Experiência</w:t>
      </w:r>
      <w:proofErr w:type="spellEnd"/>
      <w:r w:rsidRPr="00976DCE">
        <w:rPr>
          <w:rFonts w:ascii="Britannic Bold" w:hAnsi="Britannic Bold" w:cs="Times New Roman"/>
          <w:color w:val="000000"/>
          <w:sz w:val="36"/>
          <w:szCs w:val="36"/>
          <w:u w:val="thick"/>
        </w:rPr>
        <w:t xml:space="preserve">  </w:t>
      </w:r>
      <w:proofErr w:type="spellStart"/>
      <w:r w:rsidRPr="00976DCE">
        <w:rPr>
          <w:rFonts w:ascii="Britannic Bold" w:hAnsi="Britannic Bold" w:cs="Times New Roman"/>
          <w:color w:val="000000"/>
          <w:sz w:val="36"/>
          <w:szCs w:val="36"/>
          <w:u w:val="thick"/>
        </w:rPr>
        <w:t>profissional</w:t>
      </w:r>
      <w:proofErr w:type="spellEnd"/>
      <w:r w:rsidRPr="00976DCE">
        <w:rPr>
          <w:rFonts w:ascii="Britannic Bold" w:hAnsi="Britannic Bold" w:cs="Times New Roman"/>
          <w:color w:val="000000"/>
          <w:sz w:val="28"/>
          <w:szCs w:val="28"/>
          <w:u w:val="thick"/>
        </w:rPr>
        <w:t>:</w:t>
      </w:r>
    </w:p>
    <w:p w:rsidR="002164A3" w:rsidRPr="007A523D" w:rsidRDefault="00F07003" w:rsidP="00F07003">
      <w:pPr>
        <w:pStyle w:val="PargrafodaLista1"/>
        <w:spacing w:line="100" w:lineRule="atLeast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 w:rsidRPr="007A523D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</w:t>
      </w:r>
      <w:r w:rsidR="007A523D" w:rsidRPr="007A523D">
        <w:rPr>
          <w:rFonts w:ascii="Times New Roman" w:hAnsi="Times New Roman" w:cs="Times New Roman"/>
          <w:color w:val="000000"/>
          <w:sz w:val="28"/>
          <w:szCs w:val="28"/>
          <w:lang w:val="pt-BR"/>
        </w:rPr>
        <w:t>Empresa: Escritório de advocacia Manuela anjos</w:t>
      </w:r>
    </w:p>
    <w:p w:rsidR="00CB2515" w:rsidRDefault="00F10F86" w:rsidP="00F07003">
      <w:pPr>
        <w:spacing w:line="100" w:lineRule="atLeast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>Período: 21/04/2012 a 30/04/2015</w:t>
      </w:r>
    </w:p>
    <w:p w:rsidR="00D809A6" w:rsidRDefault="00F10F86" w:rsidP="00F07003">
      <w:pPr>
        <w:spacing w:line="100" w:lineRule="atLeast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>Função: Auxiliar de escritório</w:t>
      </w:r>
    </w:p>
    <w:p w:rsidR="007E19D7" w:rsidRDefault="007E19D7" w:rsidP="00F07003">
      <w:pPr>
        <w:spacing w:line="100" w:lineRule="atLeast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F9304F" w:rsidRPr="00CB2515" w:rsidRDefault="00F9304F" w:rsidP="00F07003">
      <w:pPr>
        <w:spacing w:line="100" w:lineRule="atLeast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CB2515" w:rsidRPr="00976DCE" w:rsidRDefault="00CB2515" w:rsidP="00F07003">
      <w:pPr>
        <w:pStyle w:val="PargrafodaLista"/>
        <w:numPr>
          <w:ilvl w:val="0"/>
          <w:numId w:val="7"/>
        </w:numPr>
        <w:jc w:val="both"/>
        <w:rPr>
          <w:rFonts w:ascii="Britannic Bold" w:hAnsi="Britannic Bold" w:cs="Times New Roman"/>
          <w:color w:val="000000"/>
          <w:sz w:val="36"/>
          <w:szCs w:val="36"/>
          <w:u w:val="single"/>
          <w:lang w:val="pt-BR"/>
        </w:rPr>
      </w:pPr>
      <w:r w:rsidRPr="00976DCE">
        <w:rPr>
          <w:rFonts w:ascii="Britannic Bold" w:hAnsi="Britannic Bold" w:cs="Times New Roman"/>
          <w:color w:val="000000"/>
          <w:sz w:val="36"/>
          <w:szCs w:val="36"/>
          <w:u w:val="single"/>
          <w:lang w:val="pt-BR"/>
        </w:rPr>
        <w:t>Perfil</w:t>
      </w:r>
    </w:p>
    <w:p w:rsidR="00CB2515" w:rsidRPr="00296F71" w:rsidRDefault="00CB2515" w:rsidP="00F07003">
      <w:pPr>
        <w:ind w:left="360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 w:rsidRPr="00CB2515">
        <w:rPr>
          <w:rFonts w:ascii="Times New Roman" w:hAnsi="Times New Roman" w:cs="Times New Roman"/>
          <w:color w:val="000000"/>
          <w:sz w:val="28"/>
          <w:szCs w:val="28"/>
          <w:lang w:val="pt-BR"/>
        </w:rPr>
        <w:t>Facilidade de comunicação</w:t>
      </w:r>
      <w:r w:rsidR="00296F71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: honestidade </w:t>
      </w:r>
      <w:r w:rsidRPr="00CB2515">
        <w:rPr>
          <w:rFonts w:ascii="Times New Roman" w:hAnsi="Times New Roman" w:cs="Times New Roman"/>
          <w:color w:val="000000"/>
          <w:sz w:val="28"/>
          <w:szCs w:val="28"/>
          <w:lang w:val="pt-BR"/>
        </w:rPr>
        <w:t>e responsabilidade</w:t>
      </w: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>:</w:t>
      </w:r>
    </w:p>
    <w:p w:rsidR="00CB2515" w:rsidRDefault="00F07003" w:rsidP="00F07003">
      <w:pPr>
        <w:spacing w:line="100" w:lineRule="atLeast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</w:t>
      </w:r>
      <w:r w:rsidR="00AC60FC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Controle </w:t>
      </w:r>
      <w:r w:rsidR="00CB2515" w:rsidRPr="000F584E">
        <w:rPr>
          <w:rFonts w:ascii="Times New Roman" w:hAnsi="Times New Roman" w:cs="Times New Roman"/>
          <w:color w:val="000000"/>
          <w:sz w:val="28"/>
          <w:szCs w:val="28"/>
          <w:lang w:val="pt-BR"/>
        </w:rPr>
        <w:t>emocional sempre</w:t>
      </w:r>
      <w:r w:rsidR="00CB2515">
        <w:rPr>
          <w:rFonts w:ascii="Times New Roman" w:hAnsi="Times New Roman" w:cs="Times New Roman"/>
          <w:color w:val="000000"/>
          <w:sz w:val="28"/>
          <w:szCs w:val="28"/>
          <w:lang w:val="pt-BR"/>
        </w:rPr>
        <w:t>:</w:t>
      </w:r>
      <w:r w:rsidR="003C7E60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</w:t>
      </w:r>
      <w:r w:rsidR="00CB2515" w:rsidRPr="000F584E">
        <w:rPr>
          <w:rFonts w:ascii="Times New Roman" w:hAnsi="Times New Roman" w:cs="Times New Roman"/>
          <w:color w:val="000000"/>
          <w:sz w:val="28"/>
          <w:szCs w:val="28"/>
          <w:lang w:val="pt-BR"/>
        </w:rPr>
        <w:t>sigilo total.</w:t>
      </w:r>
    </w:p>
    <w:p w:rsidR="00F07003" w:rsidRDefault="00F07003" w:rsidP="00F07003">
      <w:pPr>
        <w:spacing w:line="100" w:lineRule="atLeast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AC60FC" w:rsidRDefault="00AC60FC" w:rsidP="00F07003">
      <w:pPr>
        <w:spacing w:line="100" w:lineRule="atLeast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CB2515" w:rsidRPr="00296F71" w:rsidRDefault="00CB2515" w:rsidP="00F07003">
      <w:pPr>
        <w:spacing w:line="100" w:lineRule="atLeast"/>
        <w:jc w:val="both"/>
        <w:rPr>
          <w:rFonts w:ascii="Times New Roman" w:hAnsi="Times New Roman" w:cs="Times New Roman"/>
          <w:color w:val="000000"/>
          <w:sz w:val="28"/>
          <w:szCs w:val="28"/>
          <w:lang w:val="pt-BR"/>
        </w:rPr>
      </w:pPr>
    </w:p>
    <w:p w:rsidR="00D22A73" w:rsidRPr="00F16991" w:rsidRDefault="00023BDF" w:rsidP="00F07003">
      <w:pPr>
        <w:pStyle w:val="PargrafodaLista1"/>
        <w:numPr>
          <w:ilvl w:val="0"/>
          <w:numId w:val="1"/>
        </w:numPr>
        <w:spacing w:line="100" w:lineRule="atLeast"/>
        <w:jc w:val="both"/>
        <w:rPr>
          <w:rFonts w:ascii="Britannic Bold" w:hAnsi="Britannic Bold" w:cs="Times New Roman"/>
          <w:color w:val="000000"/>
          <w:sz w:val="36"/>
          <w:szCs w:val="36"/>
          <w:u w:val="thick"/>
        </w:rPr>
      </w:pPr>
      <w:proofErr w:type="spellStart"/>
      <w:r w:rsidRPr="00F16991">
        <w:rPr>
          <w:rFonts w:ascii="Britannic Bold" w:hAnsi="Britannic Bold" w:cs="Times New Roman"/>
          <w:color w:val="000000"/>
          <w:sz w:val="36"/>
          <w:szCs w:val="36"/>
          <w:u w:val="thick"/>
        </w:rPr>
        <w:t>Objetivo</w:t>
      </w:r>
      <w:proofErr w:type="spellEnd"/>
      <w:r w:rsidRPr="00F16991">
        <w:rPr>
          <w:rFonts w:ascii="Britannic Bold" w:hAnsi="Britannic Bold" w:cs="Times New Roman"/>
          <w:color w:val="000000"/>
          <w:sz w:val="36"/>
          <w:szCs w:val="36"/>
          <w:u w:val="thick"/>
        </w:rPr>
        <w:t>:</w:t>
      </w:r>
    </w:p>
    <w:p w:rsidR="00344BB5" w:rsidRDefault="00F52605" w:rsidP="00F07003">
      <w:pPr>
        <w:spacing w:line="100" w:lineRule="atLeast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rFonts w:ascii="Times New Roman" w:hAnsi="Times New Roman" w:cs="Times New Roman"/>
          <w:sz w:val="28"/>
          <w:szCs w:val="28"/>
          <w:lang w:val="pt-BR"/>
        </w:rPr>
        <w:t xml:space="preserve">É ingressar </w:t>
      </w:r>
      <w:r w:rsidR="00A14EA6">
        <w:rPr>
          <w:rFonts w:ascii="Times New Roman" w:hAnsi="Times New Roman" w:cs="Times New Roman"/>
          <w:sz w:val="28"/>
          <w:szCs w:val="28"/>
          <w:lang w:val="pt-BR"/>
        </w:rPr>
        <w:t>para</w:t>
      </w:r>
      <w:r w:rsidR="00344BB5" w:rsidRPr="00636F30">
        <w:rPr>
          <w:rFonts w:ascii="Times New Roman" w:hAnsi="Times New Roman" w:cs="Times New Roman"/>
          <w:sz w:val="28"/>
          <w:szCs w:val="28"/>
          <w:lang w:val="pt-BR"/>
        </w:rPr>
        <w:t xml:space="preserve"> desenvolver, aprender, cooperar no ambiente de trabalho e </w:t>
      </w:r>
      <w:r w:rsidR="00F07003">
        <w:rPr>
          <w:rFonts w:ascii="Times New Roman" w:hAnsi="Times New Roman" w:cs="Times New Roman"/>
          <w:sz w:val="28"/>
          <w:szCs w:val="28"/>
          <w:lang w:val="pt-BR"/>
        </w:rPr>
        <w:t xml:space="preserve">        </w:t>
      </w:r>
      <w:r w:rsidR="00344BB5" w:rsidRPr="00636F30">
        <w:rPr>
          <w:rFonts w:ascii="Times New Roman" w:hAnsi="Times New Roman" w:cs="Times New Roman"/>
          <w:sz w:val="28"/>
          <w:szCs w:val="28"/>
          <w:lang w:val="pt-BR"/>
        </w:rPr>
        <w:t>fazer cursos de aperfeiçoamento, estar sempre habilitado a novas oportunidades</w:t>
      </w:r>
      <w:proofErr w:type="gramStart"/>
      <w:r w:rsidR="00344BB5" w:rsidRPr="00636F30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="00F07003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proofErr w:type="gramEnd"/>
      <w:r w:rsidR="00344BB5" w:rsidRPr="00636F30">
        <w:rPr>
          <w:rFonts w:ascii="Times New Roman" w:hAnsi="Times New Roman" w:cs="Times New Roman"/>
          <w:sz w:val="28"/>
          <w:szCs w:val="28"/>
          <w:lang w:val="pt-BR"/>
        </w:rPr>
        <w:t>na empresa.</w:t>
      </w:r>
    </w:p>
    <w:p w:rsidR="00F07003" w:rsidRDefault="00F07003" w:rsidP="00F07003">
      <w:pPr>
        <w:spacing w:line="100" w:lineRule="atLeast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:rsidR="00F07003" w:rsidRDefault="00F07003" w:rsidP="00F07003">
      <w:pPr>
        <w:spacing w:line="100" w:lineRule="atLeast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:rsidR="00F07003" w:rsidRDefault="00F07003" w:rsidP="00F07003">
      <w:pPr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rFonts w:ascii="Times New Roman" w:hAnsi="Times New Roman" w:cs="Times New Roman"/>
          <w:sz w:val="28"/>
          <w:szCs w:val="28"/>
          <w:lang w:val="pt-BR"/>
        </w:rPr>
        <w:t xml:space="preserve">                                                           </w:t>
      </w:r>
      <w:r w:rsidR="003C7E60">
        <w:rPr>
          <w:rFonts w:ascii="Times New Roman" w:hAnsi="Times New Roman" w:cs="Times New Roman"/>
          <w:sz w:val="28"/>
          <w:szCs w:val="28"/>
          <w:lang w:val="pt-BR"/>
        </w:rPr>
        <w:t>Belém/PA,</w:t>
      </w:r>
      <w:r w:rsidR="00284760">
        <w:rPr>
          <w:rFonts w:ascii="Times New Roman" w:hAnsi="Times New Roman" w:cs="Times New Roman"/>
          <w:sz w:val="28"/>
          <w:szCs w:val="28"/>
          <w:lang w:val="pt-BR"/>
        </w:rPr>
        <w:t>___</w:t>
      </w:r>
      <w:r w:rsidR="003C7E60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="00284760">
        <w:rPr>
          <w:rFonts w:ascii="Times New Roman" w:hAnsi="Times New Roman" w:cs="Times New Roman"/>
          <w:sz w:val="28"/>
          <w:szCs w:val="28"/>
          <w:lang w:val="pt-BR"/>
        </w:rPr>
        <w:t>de________ ___</w:t>
      </w:r>
      <w:r w:rsidR="005A09E8">
        <w:rPr>
          <w:rFonts w:ascii="Times New Roman" w:hAnsi="Times New Roman" w:cs="Times New Roman"/>
          <w:sz w:val="28"/>
          <w:szCs w:val="28"/>
          <w:lang w:val="pt-BR"/>
        </w:rPr>
        <w:t xml:space="preserve">de </w:t>
      </w:r>
      <w:r w:rsidR="00284760">
        <w:rPr>
          <w:rFonts w:ascii="Times New Roman" w:hAnsi="Times New Roman" w:cs="Times New Roman"/>
          <w:sz w:val="28"/>
          <w:szCs w:val="28"/>
          <w:lang w:val="pt-BR"/>
        </w:rPr>
        <w:t>20</w:t>
      </w:r>
      <w:proofErr w:type="gramStart"/>
      <w:r>
        <w:rPr>
          <w:rFonts w:ascii="Times New Roman" w:hAnsi="Times New Roman" w:cs="Times New Roman"/>
          <w:sz w:val="28"/>
          <w:szCs w:val="28"/>
          <w:lang w:val="pt-BR"/>
        </w:rPr>
        <w:t>__</w:t>
      </w:r>
      <w:proofErr w:type="gramEnd"/>
    </w:p>
    <w:p w:rsidR="00F16991" w:rsidRDefault="00F16991" w:rsidP="00F16991">
      <w:pPr>
        <w:pStyle w:val="PargrafodaLista1"/>
        <w:spacing w:line="100" w:lineRule="atLeast"/>
        <w:ind w:left="0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:rsidR="00F16991" w:rsidRDefault="00F16991" w:rsidP="00F16991">
      <w:pPr>
        <w:pStyle w:val="PargrafodaLista1"/>
        <w:spacing w:line="100" w:lineRule="atLeast"/>
        <w:ind w:left="0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:rsidR="00F16991" w:rsidRDefault="00F16991" w:rsidP="00F16991">
      <w:pPr>
        <w:pStyle w:val="PargrafodaLista1"/>
        <w:spacing w:line="100" w:lineRule="atLeast"/>
        <w:ind w:left="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rFonts w:ascii="Times New Roman" w:hAnsi="Times New Roman" w:cs="Times New Roman"/>
          <w:sz w:val="28"/>
          <w:szCs w:val="28"/>
          <w:lang w:val="pt-BR"/>
        </w:rPr>
        <w:t xml:space="preserve">                                                                                                                        </w:t>
      </w:r>
    </w:p>
    <w:p w:rsidR="00F16991" w:rsidRDefault="00F16991" w:rsidP="00F16991">
      <w:pPr>
        <w:pStyle w:val="PargrafodaLista1"/>
        <w:spacing w:line="100" w:lineRule="atLeast"/>
        <w:ind w:left="0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:rsidR="00D22A73" w:rsidRDefault="00F16991" w:rsidP="00F16991">
      <w:pPr>
        <w:pStyle w:val="PargrafodaLista1"/>
        <w:spacing w:line="100" w:lineRule="atLeast"/>
        <w:ind w:left="0"/>
        <w:jc w:val="both"/>
        <w:rPr>
          <w:rFonts w:ascii="Britannic Bold" w:hAnsi="Britannic Bold" w:cs="Times New Roman"/>
          <w:color w:val="000000"/>
          <w:sz w:val="36"/>
          <w:szCs w:val="36"/>
          <w:lang w:val="pt-BR"/>
        </w:rPr>
      </w:pPr>
      <w:r>
        <w:rPr>
          <w:rFonts w:ascii="Times New Roman" w:hAnsi="Times New Roman" w:cs="Times New Roman"/>
          <w:sz w:val="28"/>
          <w:szCs w:val="28"/>
          <w:lang w:val="pt-BR"/>
        </w:rPr>
        <w:t xml:space="preserve">           </w:t>
      </w:r>
      <w:r w:rsidR="006B14DC">
        <w:rPr>
          <w:rFonts w:ascii="Times New Roman" w:hAnsi="Times New Roman" w:cs="Times New Roman"/>
          <w:sz w:val="28"/>
          <w:szCs w:val="28"/>
          <w:lang w:val="pt-BR"/>
        </w:rPr>
        <w:t xml:space="preserve">      ____</w:t>
      </w:r>
      <w:r>
        <w:rPr>
          <w:rFonts w:ascii="Times New Roman" w:hAnsi="Times New Roman" w:cs="Times New Roman"/>
          <w:sz w:val="28"/>
          <w:szCs w:val="28"/>
          <w:lang w:val="pt-BR"/>
        </w:rPr>
        <w:t>_____________________________________</w:t>
      </w:r>
      <w:r w:rsidR="006B14DC">
        <w:rPr>
          <w:rFonts w:ascii="Times New Roman" w:hAnsi="Times New Roman" w:cs="Times New Roman"/>
          <w:sz w:val="28"/>
          <w:szCs w:val="28"/>
          <w:lang w:val="pt-BR"/>
        </w:rPr>
        <w:t>_</w:t>
      </w:r>
      <w:r>
        <w:rPr>
          <w:rFonts w:ascii="Times New Roman" w:hAnsi="Times New Roman" w:cs="Times New Roman"/>
          <w:sz w:val="28"/>
          <w:szCs w:val="28"/>
          <w:lang w:val="pt-BR"/>
        </w:rPr>
        <w:t xml:space="preserve">                                                                 </w:t>
      </w:r>
    </w:p>
    <w:p w:rsidR="00F16991" w:rsidRPr="006B14DC" w:rsidRDefault="00F16991" w:rsidP="00F16991">
      <w:pPr>
        <w:pStyle w:val="PargrafodaLista1"/>
        <w:spacing w:line="100" w:lineRule="atLeast"/>
        <w:ind w:left="0"/>
        <w:jc w:val="both"/>
        <w:rPr>
          <w:rFonts w:ascii="Britannic Bold" w:hAnsi="Britannic Bold" w:cs="Times New Roman"/>
          <w:b/>
          <w:color w:val="000000"/>
          <w:sz w:val="36"/>
          <w:szCs w:val="36"/>
          <w:lang w:val="pt-BR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             </w:t>
      </w:r>
      <w:r w:rsidR="00113CC0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     </w:t>
      </w:r>
      <w:r w:rsidR="00F10F86">
        <w:rPr>
          <w:rFonts w:ascii="Britannic Bold" w:hAnsi="Britannic Bold" w:cs="Times New Roman"/>
          <w:b/>
          <w:color w:val="000000"/>
          <w:sz w:val="36"/>
          <w:szCs w:val="36"/>
          <w:lang w:val="pt-BR"/>
        </w:rPr>
        <w:t>RITA DE CÁSSIA LEITE NONATO</w:t>
      </w:r>
    </w:p>
    <w:sectPr w:rsidR="00F16991" w:rsidRPr="006B14DC" w:rsidSect="0065466B">
      <w:pgSz w:w="11906" w:h="16838"/>
      <w:pgMar w:top="568" w:right="1133" w:bottom="284" w:left="1701" w:header="720" w:footer="720" w:gutter="0"/>
      <w:cols w:space="720"/>
      <w:docGrid w:linePitch="36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Nimbus Sans L">
    <w:altName w:val="MS Mincho"/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80"/>
    <w:family w:val="swiss"/>
    <w:pitch w:val="variable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Num1"/>
    <w:lvl w:ilvl="0">
      <w:start w:val="1"/>
      <w:numFmt w:val="bullet"/>
      <w:lvlText w:val=""/>
      <w:lvlJc w:val="left"/>
      <w:pPr>
        <w:tabs>
          <w:tab w:val="num" w:pos="-76"/>
        </w:tabs>
        <w:ind w:left="64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-142"/>
        </w:tabs>
        <w:ind w:left="129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-142"/>
        </w:tabs>
        <w:ind w:left="201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-142"/>
        </w:tabs>
        <w:ind w:left="273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-142"/>
        </w:tabs>
        <w:ind w:left="345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-142"/>
        </w:tabs>
        <w:ind w:left="417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-142"/>
        </w:tabs>
        <w:ind w:left="489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-142"/>
        </w:tabs>
        <w:ind w:left="561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-142"/>
        </w:tabs>
        <w:ind w:left="6338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4A02C75"/>
    <w:multiLevelType w:val="hybridMultilevel"/>
    <w:tmpl w:val="70B8AD46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5C85C76"/>
    <w:multiLevelType w:val="hybridMultilevel"/>
    <w:tmpl w:val="C8829886"/>
    <w:lvl w:ilvl="0" w:tplc="0416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1B914175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27CC6448"/>
    <w:multiLevelType w:val="hybridMultilevel"/>
    <w:tmpl w:val="F198FC7E"/>
    <w:lvl w:ilvl="0" w:tplc="0416000B">
      <w:start w:val="1"/>
      <w:numFmt w:val="bullet"/>
      <w:lvlText w:val=""/>
      <w:lvlJc w:val="left"/>
      <w:pPr>
        <w:ind w:left="120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6">
    <w:nsid w:val="435E22E1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5DE67BB7"/>
    <w:multiLevelType w:val="hybridMultilevel"/>
    <w:tmpl w:val="7E4A63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FEB16DB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>
    <w:nsid w:val="66187FBE"/>
    <w:multiLevelType w:val="hybridMultilevel"/>
    <w:tmpl w:val="00180B5A"/>
    <w:lvl w:ilvl="0" w:tplc="0416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>
    <w:nsid w:val="75FB5F67"/>
    <w:multiLevelType w:val="hybridMultilevel"/>
    <w:tmpl w:val="7D7C8FE6"/>
    <w:lvl w:ilvl="0" w:tplc="0416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10"/>
  </w:num>
  <w:num w:numId="8">
    <w:abstractNumId w:val="7"/>
  </w:num>
  <w:num w:numId="9">
    <w:abstractNumId w:val="5"/>
  </w:num>
  <w:num w:numId="10">
    <w:abstractNumId w:val="3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attachedTemplate r:id="rId1"/>
  <w:stylePaneFormatFilter w:val="000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654F65"/>
    <w:rsid w:val="00023BDF"/>
    <w:rsid w:val="000605FA"/>
    <w:rsid w:val="000A55CE"/>
    <w:rsid w:val="00113CC0"/>
    <w:rsid w:val="001351A9"/>
    <w:rsid w:val="001824E2"/>
    <w:rsid w:val="001A620A"/>
    <w:rsid w:val="001E0796"/>
    <w:rsid w:val="001F70EA"/>
    <w:rsid w:val="00210994"/>
    <w:rsid w:val="002164A3"/>
    <w:rsid w:val="00235BF4"/>
    <w:rsid w:val="00284760"/>
    <w:rsid w:val="0029218A"/>
    <w:rsid w:val="00296F71"/>
    <w:rsid w:val="002B2F64"/>
    <w:rsid w:val="003424AA"/>
    <w:rsid w:val="00344BB5"/>
    <w:rsid w:val="00375BED"/>
    <w:rsid w:val="003C7E60"/>
    <w:rsid w:val="00403438"/>
    <w:rsid w:val="00435DAD"/>
    <w:rsid w:val="004A4461"/>
    <w:rsid w:val="005401C9"/>
    <w:rsid w:val="00555637"/>
    <w:rsid w:val="005734A0"/>
    <w:rsid w:val="005A09E8"/>
    <w:rsid w:val="00636F30"/>
    <w:rsid w:val="006523D6"/>
    <w:rsid w:val="0065466B"/>
    <w:rsid w:val="00654F65"/>
    <w:rsid w:val="006B14DC"/>
    <w:rsid w:val="007A523D"/>
    <w:rsid w:val="007B68B9"/>
    <w:rsid w:val="007D34FF"/>
    <w:rsid w:val="007D3BF2"/>
    <w:rsid w:val="007E19D7"/>
    <w:rsid w:val="008B6596"/>
    <w:rsid w:val="008D3F0B"/>
    <w:rsid w:val="009110C9"/>
    <w:rsid w:val="00914FD6"/>
    <w:rsid w:val="0091682E"/>
    <w:rsid w:val="0093338A"/>
    <w:rsid w:val="00946AC2"/>
    <w:rsid w:val="00976DCE"/>
    <w:rsid w:val="009F57F3"/>
    <w:rsid w:val="00A05C89"/>
    <w:rsid w:val="00A14EA6"/>
    <w:rsid w:val="00A96FE2"/>
    <w:rsid w:val="00AC60FC"/>
    <w:rsid w:val="00B3614B"/>
    <w:rsid w:val="00CB2515"/>
    <w:rsid w:val="00CC5879"/>
    <w:rsid w:val="00CE415F"/>
    <w:rsid w:val="00CE6E97"/>
    <w:rsid w:val="00D22A73"/>
    <w:rsid w:val="00D66707"/>
    <w:rsid w:val="00D809A6"/>
    <w:rsid w:val="00DB196D"/>
    <w:rsid w:val="00DC51DB"/>
    <w:rsid w:val="00E049D6"/>
    <w:rsid w:val="00E63594"/>
    <w:rsid w:val="00EB62D0"/>
    <w:rsid w:val="00F07003"/>
    <w:rsid w:val="00F10F86"/>
    <w:rsid w:val="00F16991"/>
    <w:rsid w:val="00F52605"/>
    <w:rsid w:val="00F9304F"/>
    <w:rsid w:val="00FB1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D3BF2"/>
    <w:pPr>
      <w:suppressAutoHyphens/>
    </w:pPr>
    <w:rPr>
      <w:rFonts w:ascii="Liberation Serif" w:eastAsia="Nimbus Sans L" w:hAnsi="Liberation Serif" w:cs="Nimbus Sans L"/>
      <w:kern w:val="1"/>
      <w:sz w:val="24"/>
      <w:szCs w:val="24"/>
      <w:lang w:val="en-US" w:eastAsia="hi-I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rsid w:val="007D3BF2"/>
  </w:style>
  <w:style w:type="character" w:customStyle="1" w:styleId="TextodebaloChar">
    <w:name w:val="Texto de balão Char"/>
    <w:basedOn w:val="Fontepargpadro1"/>
    <w:rsid w:val="007D3BF2"/>
    <w:rPr>
      <w:rFonts w:ascii="Tahoma" w:hAnsi="Tahoma" w:cs="Tahoma"/>
      <w:sz w:val="16"/>
      <w:szCs w:val="16"/>
    </w:rPr>
  </w:style>
  <w:style w:type="character" w:customStyle="1" w:styleId="ListLabel1">
    <w:name w:val="ListLabel 1"/>
    <w:rsid w:val="007D3BF2"/>
    <w:rPr>
      <w:rFonts w:cs="Courier New"/>
    </w:rPr>
  </w:style>
  <w:style w:type="paragraph" w:customStyle="1" w:styleId="Heading">
    <w:name w:val="Heading"/>
    <w:basedOn w:val="Normal"/>
    <w:next w:val="Corpodetexto"/>
    <w:rsid w:val="007D3BF2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detexto">
    <w:name w:val="Body Text"/>
    <w:basedOn w:val="Normal"/>
    <w:rsid w:val="007D3BF2"/>
    <w:pPr>
      <w:spacing w:after="120"/>
    </w:pPr>
  </w:style>
  <w:style w:type="paragraph" w:styleId="Lista">
    <w:name w:val="List"/>
    <w:basedOn w:val="Corpodetexto"/>
    <w:rsid w:val="007D3BF2"/>
  </w:style>
  <w:style w:type="paragraph" w:customStyle="1" w:styleId="Caption">
    <w:name w:val="Caption"/>
    <w:basedOn w:val="Normal"/>
    <w:rsid w:val="007D3BF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7D3BF2"/>
    <w:pPr>
      <w:suppressLineNumbers/>
    </w:pPr>
  </w:style>
  <w:style w:type="paragraph" w:customStyle="1" w:styleId="PargrafodaLista1">
    <w:name w:val="Parágrafo da Lista1"/>
    <w:basedOn w:val="Normal"/>
    <w:rsid w:val="007D3BF2"/>
    <w:pPr>
      <w:ind w:left="720"/>
    </w:pPr>
  </w:style>
  <w:style w:type="paragraph" w:customStyle="1" w:styleId="Textodebalo1">
    <w:name w:val="Texto de balão1"/>
    <w:basedOn w:val="Normal"/>
    <w:rsid w:val="007D3BF2"/>
    <w:pPr>
      <w:spacing w:line="100" w:lineRule="atLeast"/>
    </w:pPr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qFormat/>
    <w:rsid w:val="009110C9"/>
    <w:rPr>
      <w:b/>
      <w:bCs/>
    </w:rPr>
  </w:style>
  <w:style w:type="paragraph" w:styleId="PargrafodaLista">
    <w:name w:val="List Paragraph"/>
    <w:basedOn w:val="Normal"/>
    <w:uiPriority w:val="34"/>
    <w:qFormat/>
    <w:rsid w:val="00CB2515"/>
    <w:pPr>
      <w:ind w:left="720"/>
      <w:contextualSpacing/>
    </w:pPr>
    <w:rPr>
      <w:rFonts w:cs="Mangal"/>
      <w:szCs w:val="21"/>
    </w:rPr>
  </w:style>
  <w:style w:type="paragraph" w:styleId="Textodebalo">
    <w:name w:val="Balloon Text"/>
    <w:basedOn w:val="Normal"/>
    <w:link w:val="TextodebaloChar1"/>
    <w:rsid w:val="00284760"/>
    <w:rPr>
      <w:rFonts w:ascii="Tahoma" w:hAnsi="Tahoma" w:cs="Mangal"/>
      <w:sz w:val="16"/>
      <w:szCs w:val="14"/>
    </w:rPr>
  </w:style>
  <w:style w:type="character" w:customStyle="1" w:styleId="TextodebaloChar1">
    <w:name w:val="Texto de balão Char1"/>
    <w:basedOn w:val="Fontepargpadro"/>
    <w:link w:val="Textodebalo"/>
    <w:rsid w:val="00284760"/>
    <w:rPr>
      <w:rFonts w:ascii="Tahoma" w:eastAsia="Nimbus Sans L" w:hAnsi="Tahoma" w:cs="Mangal"/>
      <w:kern w:val="1"/>
      <w:sz w:val="16"/>
      <w:szCs w:val="14"/>
      <w:lang w:val="en-US"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75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08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195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91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867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23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ENO\Documents\currilum%20vitae%20wan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A13E5E-6E0B-4620-8147-0436F2036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currilum vitae wan</Template>
  <TotalTime>6</TotalTime>
  <Pages>1</Pages>
  <Words>223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JECK</Company>
  <LinksUpToDate>false</LinksUpToDate>
  <CharactersWithSpaces>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BRENO</dc:creator>
  <cp:lastModifiedBy>Breno</cp:lastModifiedBy>
  <cp:revision>2</cp:revision>
  <cp:lastPrinted>2017-05-08T18:01:00Z</cp:lastPrinted>
  <dcterms:created xsi:type="dcterms:W3CDTF">2017-05-08T18:03:00Z</dcterms:created>
  <dcterms:modified xsi:type="dcterms:W3CDTF">2017-05-08T18:03:00Z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CG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